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D7119C" w:rsidRPr="00247B54" w14:paraId="3338267E" w14:textId="77777777" w:rsidTr="00551030">
        <w:tc>
          <w:tcPr>
            <w:tcW w:w="9923" w:type="dxa"/>
          </w:tcPr>
          <w:p w14:paraId="33382676" w14:textId="77777777" w:rsidR="00D7119C" w:rsidRPr="00551030" w:rsidRDefault="00374214" w:rsidP="00D7119C">
            <w:pPr>
              <w:ind w:left="4536" w:firstLine="0"/>
              <w:outlineLvl w:val="0"/>
            </w:pPr>
            <w:r>
              <w:rPr>
                <w:rFonts w:ascii="Calibri" w:hAnsi="Calibri"/>
                <w:sz w:val="22"/>
                <w:szCs w:val="22"/>
              </w:rPr>
              <w:pict w14:anchorId="3338273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38.4pt">
                  <v:imagedata r:id="rId12" o:title=""/>
                </v:shape>
              </w:pict>
            </w:r>
          </w:p>
          <w:p w14:paraId="33382677" w14:textId="77777777" w:rsidR="00D7119C" w:rsidRPr="00551030" w:rsidRDefault="00D7119C" w:rsidP="00D7119C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33382678" w14:textId="77777777" w:rsidR="00D7119C" w:rsidRPr="00551030" w:rsidRDefault="00D7119C" w:rsidP="00D7119C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33382679" w14:textId="77777777" w:rsidR="00D7119C" w:rsidRPr="00551030" w:rsidRDefault="00D7119C" w:rsidP="00D7119C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3338267A" w14:textId="77777777" w:rsidR="00D7119C" w:rsidRPr="00551030" w:rsidRDefault="00D7119C" w:rsidP="00D7119C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3338267B" w14:textId="77777777" w:rsidR="00D7119C" w:rsidRPr="00551030" w:rsidRDefault="00D7119C" w:rsidP="00D7119C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14:paraId="3338267C" w14:textId="4EC9A7CE" w:rsidR="00D7119C" w:rsidRPr="00E87E50" w:rsidRDefault="00D7119C" w:rsidP="00D7119C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7F7799">
              <w:rPr>
                <w:u w:val="single"/>
              </w:rPr>
              <w:t>11.07.2017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7F7799">
              <w:rPr>
                <w:u w:val="single"/>
              </w:rPr>
              <w:t>3272</w:t>
            </w:r>
            <w:r w:rsidRPr="00551030">
              <w:rPr>
                <w:u w:val="single"/>
              </w:rPr>
              <w:tab/>
            </w:r>
          </w:p>
          <w:p w14:paraId="3338267D" w14:textId="77777777" w:rsidR="00D7119C" w:rsidRPr="00E87E50" w:rsidRDefault="00D7119C" w:rsidP="00D7119C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529"/>
      </w:tblGrid>
      <w:tr w:rsidR="00092A0A" w:rsidRPr="00452EF0" w14:paraId="33382680" w14:textId="77777777" w:rsidTr="00D7119C">
        <w:trPr>
          <w:trHeight w:val="583"/>
        </w:trPr>
        <w:tc>
          <w:tcPr>
            <w:tcW w:w="5529" w:type="dxa"/>
          </w:tcPr>
          <w:p w14:paraId="3338267F" w14:textId="77777777" w:rsidR="00092A0A" w:rsidRPr="00452EF0" w:rsidRDefault="004A5018" w:rsidP="00D7119C">
            <w:pPr>
              <w:suppressAutoHyphens/>
              <w:ind w:right="35" w:firstLine="0"/>
              <w:rPr>
                <w:szCs w:val="28"/>
              </w:rPr>
            </w:pPr>
            <w:r>
              <w:rPr>
                <w:szCs w:val="28"/>
              </w:rPr>
              <w:t>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Pr="00124BE2">
              <w:rPr>
                <w:szCs w:val="28"/>
              </w:rPr>
              <w:t xml:space="preserve">межевания территории </w:t>
            </w:r>
            <w:r w:rsidR="00A55CA4" w:rsidRPr="00366695">
              <w:rPr>
                <w:bCs/>
                <w:iCs/>
                <w:szCs w:val="28"/>
              </w:rPr>
              <w:t>квартала</w:t>
            </w:r>
            <w:r w:rsidR="00420DE8">
              <w:rPr>
                <w:bCs/>
                <w:iCs/>
                <w:szCs w:val="28"/>
              </w:rPr>
              <w:t xml:space="preserve"> П в границах проекта планировки центральной части Ленинского района</w:t>
            </w:r>
            <w:r w:rsidR="00A55CA4">
              <w:rPr>
                <w:bCs/>
                <w:iCs/>
                <w:szCs w:val="28"/>
              </w:rPr>
              <w:t> </w:t>
            </w:r>
          </w:p>
        </w:tc>
      </w:tr>
    </w:tbl>
    <w:p w14:paraId="33382681" w14:textId="77777777"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14:paraId="33382682" w14:textId="77777777"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14:paraId="33382683" w14:textId="77777777"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</w:t>
      </w:r>
      <w:r w:rsidR="00B575C4">
        <w:rPr>
          <w:szCs w:val="28"/>
        </w:rPr>
        <w:t xml:space="preserve"> </w:t>
      </w:r>
      <w:r w:rsidR="00B575C4" w:rsidRPr="00991D87">
        <w:rPr>
          <w:szCs w:val="28"/>
        </w:rPr>
        <w:t>2</w:t>
      </w:r>
      <w:r w:rsidR="00B575C4">
        <w:rPr>
          <w:szCs w:val="28"/>
        </w:rPr>
        <w:t>4</w:t>
      </w:r>
      <w:r w:rsidR="00B575C4" w:rsidRPr="00991D87">
        <w:rPr>
          <w:szCs w:val="28"/>
        </w:rPr>
        <w:t>.05.20</w:t>
      </w:r>
      <w:r w:rsidR="00B575C4">
        <w:rPr>
          <w:szCs w:val="28"/>
        </w:rPr>
        <w:t>17</w:t>
      </w:r>
      <w:r w:rsidR="00B575C4" w:rsidRPr="00991D87">
        <w:rPr>
          <w:szCs w:val="28"/>
        </w:rPr>
        <w:t xml:space="preserve"> № </w:t>
      </w:r>
      <w:r w:rsidR="00B575C4">
        <w:rPr>
          <w:szCs w:val="28"/>
        </w:rPr>
        <w:t>411</w:t>
      </w:r>
      <w:r w:rsidR="00B575C4" w:rsidRPr="00991D87">
        <w:rPr>
          <w:szCs w:val="28"/>
        </w:rPr>
        <w:t xml:space="preserve"> «О Порядке</w:t>
      </w:r>
      <w:r w:rsidR="00B575C4" w:rsidRPr="00065465">
        <w:rPr>
          <w:szCs w:val="28"/>
        </w:rPr>
        <w:t xml:space="preserve"> </w:t>
      </w:r>
      <w:r w:rsidR="00B575C4" w:rsidRPr="00EF5A91">
        <w:rPr>
          <w:szCs w:val="28"/>
        </w:rPr>
        <w:t>подготовки документации по планировке террит</w:t>
      </w:r>
      <w:r w:rsidR="00B575C4" w:rsidRPr="00EF5A91">
        <w:rPr>
          <w:szCs w:val="28"/>
        </w:rPr>
        <w:t>о</w:t>
      </w:r>
      <w:r w:rsidR="00B575C4" w:rsidRPr="00EF5A91">
        <w:rPr>
          <w:szCs w:val="28"/>
        </w:rPr>
        <w:t>рии</w:t>
      </w:r>
      <w:r w:rsidR="00B575C4">
        <w:rPr>
          <w:szCs w:val="28"/>
        </w:rPr>
        <w:t xml:space="preserve"> и признании утратившими силу отдельных решений Совета депутатов</w:t>
      </w:r>
      <w:r w:rsidR="00B575C4" w:rsidRPr="00EF5A91">
        <w:rPr>
          <w:szCs w:val="28"/>
        </w:rPr>
        <w:t xml:space="preserve"> города Новосибирска</w:t>
      </w:r>
      <w:r w:rsidRPr="00452EF0">
        <w:rPr>
          <w:szCs w:val="28"/>
        </w:rPr>
        <w:t xml:space="preserve">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053ADE" w:rsidRPr="007C0E93">
        <w:rPr>
          <w:szCs w:val="28"/>
        </w:rPr>
        <w:t>от</w:t>
      </w:r>
      <w:r w:rsidR="0077589B">
        <w:rPr>
          <w:szCs w:val="28"/>
        </w:rPr>
        <w:t xml:space="preserve"> </w:t>
      </w:r>
      <w:r w:rsidR="00420DE8">
        <w:rPr>
          <w:szCs w:val="28"/>
        </w:rPr>
        <w:t>25.09.2014</w:t>
      </w:r>
      <w:r w:rsidR="00420DE8" w:rsidRPr="00366695">
        <w:rPr>
          <w:szCs w:val="28"/>
        </w:rPr>
        <w:t xml:space="preserve"> № </w:t>
      </w:r>
      <w:r w:rsidR="00420DE8">
        <w:rPr>
          <w:szCs w:val="28"/>
        </w:rPr>
        <w:t>8472</w:t>
      </w:r>
      <w:r w:rsidR="00420DE8" w:rsidRPr="00366695">
        <w:rPr>
          <w:szCs w:val="28"/>
        </w:rPr>
        <w:t xml:space="preserve"> «Об утверждении </w:t>
      </w:r>
      <w:r w:rsidR="00420DE8" w:rsidRPr="00C16DD9">
        <w:rPr>
          <w:szCs w:val="28"/>
        </w:rPr>
        <w:t xml:space="preserve">проекта планировки </w:t>
      </w:r>
      <w:r w:rsidR="00420DE8">
        <w:rPr>
          <w:szCs w:val="28"/>
        </w:rPr>
        <w:t>центральной части Ленинского района</w:t>
      </w:r>
      <w:r w:rsidR="00420DE8" w:rsidRPr="004722AC">
        <w:rPr>
          <w:szCs w:val="28"/>
        </w:rPr>
        <w:t>»</w:t>
      </w:r>
      <w:r w:rsidR="00420DE8">
        <w:rPr>
          <w:szCs w:val="28"/>
        </w:rPr>
        <w:t>,</w:t>
      </w:r>
      <w:r w:rsidR="00053ADE" w:rsidRPr="007C0E93">
        <w:rPr>
          <w:szCs w:val="28"/>
        </w:rPr>
        <w:t xml:space="preserve"> </w:t>
      </w:r>
      <w:r w:rsidR="00FB40B7" w:rsidRPr="00452EF0">
        <w:rPr>
          <w:szCs w:val="28"/>
        </w:rPr>
        <w:t>руководствуясь Уставом города Новосибирска,</w:t>
      </w:r>
      <w:r w:rsidR="004A5018">
        <w:rPr>
          <w:szCs w:val="28"/>
        </w:rPr>
        <w:t> </w:t>
      </w:r>
      <w:r w:rsidRPr="00452EF0">
        <w:rPr>
          <w:szCs w:val="28"/>
        </w:rPr>
        <w:t>ПОСТАНОВЛЯЮ:</w:t>
      </w:r>
    </w:p>
    <w:p w14:paraId="33382684" w14:textId="77777777"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24BE2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r w:rsidR="00420DE8">
        <w:rPr>
          <w:bCs/>
          <w:iCs/>
          <w:szCs w:val="28"/>
        </w:rPr>
        <w:t>П в границах проекта планировки центральной части Ленинского района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14:paraId="33382685" w14:textId="77777777"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14:paraId="33382686" w14:textId="77777777"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14:paraId="33382687" w14:textId="77777777"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4. Контроль за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D7119C" w:rsidRPr="00D7119C" w14:paraId="3338268B" w14:textId="77777777"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14:paraId="33382688" w14:textId="77777777" w:rsidR="00D7119C" w:rsidRPr="00D7119C" w:rsidRDefault="00D7119C" w:rsidP="00D7119C">
            <w:pPr>
              <w:spacing w:before="600" w:line="240" w:lineRule="atLeast"/>
              <w:ind w:firstLine="34"/>
              <w:rPr>
                <w:szCs w:val="28"/>
              </w:rPr>
            </w:pPr>
            <w:r w:rsidRPr="00D7119C">
              <w:rPr>
                <w:szCs w:val="28"/>
              </w:rPr>
              <w:t xml:space="preserve">Исполняющий обязанности </w:t>
            </w:r>
          </w:p>
          <w:p w14:paraId="33382689" w14:textId="77777777" w:rsidR="00D7119C" w:rsidRPr="00D7119C" w:rsidRDefault="00D7119C" w:rsidP="00D7119C">
            <w:pPr>
              <w:spacing w:line="240" w:lineRule="atLeast"/>
              <w:ind w:firstLine="34"/>
              <w:rPr>
                <w:szCs w:val="28"/>
              </w:rPr>
            </w:pPr>
            <w:r w:rsidRPr="00D7119C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38268A" w14:textId="77777777" w:rsidR="00D7119C" w:rsidRPr="00D7119C" w:rsidRDefault="00D7119C" w:rsidP="000D67AD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7119C">
              <w:rPr>
                <w:rFonts w:ascii="Times New Roman" w:hAnsi="Times New Roman"/>
                <w:sz w:val="28"/>
                <w:szCs w:val="28"/>
              </w:rPr>
              <w:t>Г. П. Захаров</w:t>
            </w:r>
          </w:p>
        </w:tc>
      </w:tr>
    </w:tbl>
    <w:p w14:paraId="3338268C" w14:textId="77777777" w:rsidR="00B02ED7" w:rsidRPr="004722AC" w:rsidRDefault="00B02ED7" w:rsidP="00407E52">
      <w:pPr>
        <w:suppressAutoHyphens/>
        <w:ind w:firstLine="0"/>
        <w:rPr>
          <w:sz w:val="24"/>
          <w:szCs w:val="28"/>
        </w:rPr>
      </w:pPr>
    </w:p>
    <w:p w14:paraId="3338268D" w14:textId="77777777" w:rsidR="00F44D43" w:rsidRDefault="00F44D43" w:rsidP="00407E52">
      <w:pPr>
        <w:suppressAutoHyphens/>
        <w:ind w:firstLine="0"/>
        <w:rPr>
          <w:sz w:val="24"/>
          <w:szCs w:val="28"/>
        </w:rPr>
      </w:pPr>
    </w:p>
    <w:p w14:paraId="3338268E" w14:textId="77777777" w:rsidR="00A55CA4" w:rsidRDefault="00A55CA4" w:rsidP="00407E52">
      <w:pPr>
        <w:suppressAutoHyphens/>
        <w:ind w:firstLine="0"/>
        <w:rPr>
          <w:sz w:val="24"/>
          <w:szCs w:val="28"/>
        </w:rPr>
      </w:pPr>
    </w:p>
    <w:p w14:paraId="3338268F" w14:textId="77777777" w:rsidR="00A55CA4" w:rsidRDefault="00A55CA4" w:rsidP="00407E52">
      <w:pPr>
        <w:suppressAutoHyphens/>
        <w:ind w:firstLine="0"/>
        <w:rPr>
          <w:sz w:val="24"/>
          <w:szCs w:val="28"/>
        </w:rPr>
      </w:pPr>
    </w:p>
    <w:p w14:paraId="33382690" w14:textId="77777777" w:rsidR="00A55CA4" w:rsidRDefault="00A55CA4" w:rsidP="00407E52">
      <w:pPr>
        <w:suppressAutoHyphens/>
        <w:ind w:firstLine="0"/>
        <w:rPr>
          <w:sz w:val="24"/>
          <w:szCs w:val="28"/>
        </w:rPr>
      </w:pPr>
    </w:p>
    <w:p w14:paraId="33382691" w14:textId="77777777" w:rsidR="00D7119C" w:rsidRDefault="00D7119C" w:rsidP="00407E52">
      <w:pPr>
        <w:suppressAutoHyphens/>
        <w:ind w:firstLine="0"/>
        <w:rPr>
          <w:sz w:val="24"/>
          <w:szCs w:val="28"/>
        </w:rPr>
      </w:pPr>
    </w:p>
    <w:p w14:paraId="33382692" w14:textId="77777777" w:rsidR="00B75BCD" w:rsidRDefault="00B75BCD" w:rsidP="00407E52">
      <w:pPr>
        <w:suppressAutoHyphens/>
        <w:ind w:firstLine="0"/>
        <w:rPr>
          <w:sz w:val="24"/>
          <w:szCs w:val="28"/>
        </w:rPr>
      </w:pPr>
    </w:p>
    <w:p w14:paraId="33382693" w14:textId="77777777" w:rsidR="00B75BCD" w:rsidRDefault="00B75BCD" w:rsidP="00407E52">
      <w:pPr>
        <w:suppressAutoHyphens/>
        <w:ind w:firstLine="0"/>
        <w:rPr>
          <w:sz w:val="24"/>
          <w:szCs w:val="28"/>
        </w:rPr>
      </w:pPr>
    </w:p>
    <w:p w14:paraId="33382694" w14:textId="77777777" w:rsidR="00F44D43" w:rsidRPr="004722AC" w:rsidRDefault="0096198D" w:rsidP="00F44D43">
      <w:pPr>
        <w:suppressAutoHyphens/>
        <w:ind w:firstLine="0"/>
        <w:rPr>
          <w:sz w:val="24"/>
        </w:rPr>
      </w:pPr>
      <w:r>
        <w:rPr>
          <w:sz w:val="24"/>
        </w:rPr>
        <w:t>Гальянова</w:t>
      </w:r>
    </w:p>
    <w:p w14:paraId="33382695" w14:textId="77777777"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22750</w:t>
      </w:r>
      <w:r w:rsidR="0096198D">
        <w:rPr>
          <w:sz w:val="24"/>
        </w:rPr>
        <w:t>08</w:t>
      </w:r>
    </w:p>
    <w:p w14:paraId="33382696" w14:textId="77777777" w:rsidR="00F44D43" w:rsidRPr="004722AC" w:rsidRDefault="00F44D43" w:rsidP="00F44D43">
      <w:pPr>
        <w:ind w:firstLine="0"/>
        <w:rPr>
          <w:sz w:val="36"/>
          <w:szCs w:val="28"/>
        </w:rPr>
      </w:pPr>
      <w:r w:rsidRPr="004722AC">
        <w:rPr>
          <w:sz w:val="24"/>
        </w:rPr>
        <w:t>ГУАиГ</w:t>
      </w:r>
    </w:p>
    <w:p w14:paraId="33382697" w14:textId="77777777"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D7119C">
          <w:headerReference w:type="even" r:id="rId13"/>
          <w:pgSz w:w="11906" w:h="16838" w:code="9"/>
          <w:pgMar w:top="1134" w:right="567" w:bottom="142" w:left="1418" w:header="567" w:footer="74" w:gutter="0"/>
          <w:pgNumType w:start="1"/>
          <w:cols w:space="708"/>
          <w:titlePg/>
          <w:docGrid w:linePitch="381"/>
        </w:sectPr>
      </w:pPr>
    </w:p>
    <w:p w14:paraId="33382698" w14:textId="77777777" w:rsidR="00092A0A" w:rsidRPr="00467901" w:rsidRDefault="00374214" w:rsidP="008F6959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 w14:anchorId="33382740"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14:paraId="33382699" w14:textId="77777777" w:rsidR="00092A0A" w:rsidRPr="00467901" w:rsidRDefault="00584A48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14:paraId="3338269A" w14:textId="77777777" w:rsidR="00092A0A" w:rsidRPr="00467901" w:rsidRDefault="00092A0A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14:paraId="3338269B" w14:textId="1994D7E0" w:rsidR="00092A0A" w:rsidRPr="00374214" w:rsidRDefault="00092A0A" w:rsidP="008F6959">
      <w:pPr>
        <w:widowControl w:val="0"/>
        <w:tabs>
          <w:tab w:val="left" w:pos="6379"/>
        </w:tabs>
        <w:ind w:left="6521" w:right="-2" w:firstLine="0"/>
        <w:jc w:val="left"/>
        <w:rPr>
          <w:szCs w:val="28"/>
          <w:u w:val="single"/>
        </w:rPr>
      </w:pPr>
      <w:r w:rsidRPr="00467901">
        <w:rPr>
          <w:szCs w:val="28"/>
        </w:rPr>
        <w:t>от</w:t>
      </w:r>
      <w:r w:rsidR="00DE1BD3">
        <w:rPr>
          <w:szCs w:val="28"/>
        </w:rPr>
        <w:t xml:space="preserve"> </w:t>
      </w:r>
      <w:r w:rsidR="00374214" w:rsidRPr="00374214">
        <w:rPr>
          <w:szCs w:val="28"/>
          <w:u w:val="single"/>
        </w:rPr>
        <w:t>11.07.2017</w:t>
      </w:r>
      <w:r w:rsidRPr="00467901">
        <w:rPr>
          <w:szCs w:val="28"/>
        </w:rPr>
        <w:t xml:space="preserve"> № </w:t>
      </w:r>
      <w:bookmarkStart w:id="0" w:name="_GoBack"/>
      <w:r w:rsidR="00374214" w:rsidRPr="00374214">
        <w:rPr>
          <w:szCs w:val="28"/>
          <w:u w:val="single"/>
        </w:rPr>
        <w:t>3272</w:t>
      </w:r>
    </w:p>
    <w:bookmarkEnd w:id="0"/>
    <w:p w14:paraId="3338269C" w14:textId="77777777"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14:paraId="3338269D" w14:textId="77777777"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14:paraId="3338269E" w14:textId="77777777"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14:paraId="3338269F" w14:textId="77777777" w:rsidR="008B46C0" w:rsidRDefault="00124BE2" w:rsidP="00A55CA4">
      <w:pPr>
        <w:widowControl w:val="0"/>
        <w:suppressAutoHyphens/>
        <w:ind w:firstLine="0"/>
        <w:jc w:val="center"/>
        <w:rPr>
          <w:bCs/>
          <w:iCs/>
          <w:szCs w:val="28"/>
        </w:rPr>
      </w:pPr>
      <w:r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r w:rsidR="00420DE8">
        <w:rPr>
          <w:bCs/>
          <w:iCs/>
          <w:szCs w:val="28"/>
        </w:rPr>
        <w:t xml:space="preserve">П в границах проекта планировки </w:t>
      </w:r>
    </w:p>
    <w:p w14:paraId="333826A0" w14:textId="77777777" w:rsidR="00263A17" w:rsidRDefault="00420DE8" w:rsidP="00A55CA4">
      <w:pPr>
        <w:widowControl w:val="0"/>
        <w:suppressAutoHyphens/>
        <w:ind w:firstLine="0"/>
        <w:jc w:val="center"/>
        <w:rPr>
          <w:szCs w:val="28"/>
        </w:rPr>
      </w:pPr>
      <w:r>
        <w:rPr>
          <w:bCs/>
          <w:iCs/>
          <w:szCs w:val="28"/>
        </w:rPr>
        <w:t>центральной части Ленинского района</w:t>
      </w:r>
    </w:p>
    <w:p w14:paraId="333826A1" w14:textId="77777777"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14:paraId="333826A2" w14:textId="77777777" w:rsidR="00B029DE" w:rsidRDefault="00435736" w:rsidP="0096092A">
      <w:pPr>
        <w:autoSpaceDE w:val="0"/>
        <w:autoSpaceDN w:val="0"/>
        <w:adjustRightInd w:val="0"/>
        <w:rPr>
          <w:szCs w:val="28"/>
        </w:rPr>
      </w:pPr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</w:p>
    <w:p w14:paraId="333826A3" w14:textId="77777777" w:rsidR="00457B81" w:rsidRDefault="00457B81" w:rsidP="0090181E">
      <w:pPr>
        <w:ind w:firstLine="0"/>
        <w:rPr>
          <w:szCs w:val="28"/>
        </w:rPr>
      </w:pPr>
    </w:p>
    <w:p w14:paraId="333826A4" w14:textId="77777777" w:rsidR="004722AC" w:rsidRDefault="004722AC" w:rsidP="0090181E">
      <w:pPr>
        <w:ind w:firstLine="0"/>
        <w:rPr>
          <w:szCs w:val="28"/>
        </w:rPr>
      </w:pPr>
    </w:p>
    <w:p w14:paraId="333826A5" w14:textId="77777777"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14:paraId="333826A6" w14:textId="77777777"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333826A7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333826A8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333826A9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333826AA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333826AB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333826AC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333826AD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333826AE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333826AF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333826B0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333826B1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333826B2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333826B3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333826B4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333826B5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333826B6" w14:textId="77777777" w:rsidR="00176DF6" w:rsidRDefault="00176DF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333826B7" w14:textId="77777777"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333826B8" w14:textId="77777777"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333826B9" w14:textId="77777777"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333826BA" w14:textId="77777777"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333826BB" w14:textId="77777777"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333826BC" w14:textId="77777777"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333826BD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333826BE" w14:textId="77777777" w:rsidR="00D7119C" w:rsidRDefault="00D7119C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333826BF" w14:textId="77777777" w:rsidR="00D7119C" w:rsidRPr="00B73137" w:rsidRDefault="00D7119C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D7119C" w:rsidRPr="00B73137" w:rsidSect="008B46C0">
          <w:headerReference w:type="default" r:id="rId14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14:paraId="333826C0" w14:textId="77777777" w:rsidR="003A692B" w:rsidRDefault="00F62CED" w:rsidP="00A13BE9">
      <w:pPr>
        <w:pStyle w:val="a9"/>
        <w:ind w:firstLine="0"/>
        <w:jc w:val="center"/>
        <w:rPr>
          <w:sz w:val="24"/>
        </w:rPr>
        <w:sectPr w:rsidR="003A692B" w:rsidSect="00420DE8">
          <w:headerReference w:type="even" r:id="rId15"/>
          <w:headerReference w:type="default" r:id="rId16"/>
          <w:headerReference w:type="first" r:id="rId17"/>
          <w:pgSz w:w="16840" w:h="23814" w:code="8"/>
          <w:pgMar w:top="567" w:right="1135" w:bottom="567" w:left="567" w:header="709" w:footer="57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 wp14:anchorId="33382741" wp14:editId="33382742">
            <wp:extent cx="9612630" cy="13591116"/>
            <wp:effectExtent l="19050" t="0" r="7620" b="0"/>
            <wp:docPr id="2" name="Рисунок 1" descr="\\srv-architect3\Проекты планировки\_ОТДЕЛ ГРАД.ПОДГОТОВКИ ТЕРРИТОРИЙ\0_ПРОЕКТЫ МЕЖЕВАНИЯ АКТИВНЫЕ\Г.Е_2016 ТЗ ПМ Дорога по ВАТУТИНА ЦЕНТР ЛЕВОБЕРЕЖЬЯ_КОМПОНЕНТ\ПОСТАНОВЛЕНИЕ ОБ УТВЕРЖДЕНИИ\Схема-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Г.Е_2016 ТЗ ПМ Дорога по ВАТУТИНА ЦЕНТР ЛЕВОБЕРЕЖЬЯ_КОМПОНЕНТ\ПОСТАНОВЛЕНИЕ ОБ УТВЕРЖДЕНИИ\Схема-_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1359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3826C1" w14:textId="77777777" w:rsidR="008E662B" w:rsidRPr="008E662B" w:rsidRDefault="008E662B" w:rsidP="008B55BE">
      <w:pPr>
        <w:pStyle w:val="a9"/>
        <w:ind w:left="5812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 xml:space="preserve">Приложение 1 </w:t>
      </w:r>
    </w:p>
    <w:p w14:paraId="333826C2" w14:textId="77777777" w:rsidR="008E662B" w:rsidRPr="008E662B" w:rsidRDefault="008E662B" w:rsidP="008B55BE">
      <w:pPr>
        <w:pStyle w:val="a9"/>
        <w:tabs>
          <w:tab w:val="left" w:pos="8364"/>
        </w:tabs>
        <w:ind w:left="5812" w:firstLine="0"/>
        <w:rPr>
          <w:sz w:val="24"/>
          <w:szCs w:val="24"/>
        </w:rPr>
      </w:pPr>
      <w:r w:rsidRPr="008E662B">
        <w:rPr>
          <w:sz w:val="24"/>
          <w:szCs w:val="24"/>
        </w:rPr>
        <w:t>к чертежу межевания территории с отображением красных линий, утве</w:t>
      </w:r>
      <w:r w:rsidRPr="008E662B">
        <w:rPr>
          <w:sz w:val="24"/>
          <w:szCs w:val="24"/>
        </w:rPr>
        <w:t>р</w:t>
      </w:r>
      <w:r w:rsidRPr="008E662B">
        <w:rPr>
          <w:sz w:val="24"/>
          <w:szCs w:val="24"/>
        </w:rPr>
        <w:t>жденных в составе проекта планировки территории, линий отступа от красных линий в целях определения места доп</w:t>
      </w:r>
      <w:r w:rsidRPr="008E662B">
        <w:rPr>
          <w:sz w:val="24"/>
          <w:szCs w:val="24"/>
        </w:rPr>
        <w:t>у</w:t>
      </w:r>
      <w:r w:rsidRPr="008E662B">
        <w:rPr>
          <w:sz w:val="24"/>
          <w:szCs w:val="24"/>
        </w:rPr>
        <w:t>стимого размещения зданий, строений, сооружений, границ образуемых и и</w:t>
      </w:r>
      <w:r w:rsidRPr="008E662B">
        <w:rPr>
          <w:sz w:val="24"/>
          <w:szCs w:val="24"/>
        </w:rPr>
        <w:t>з</w:t>
      </w:r>
      <w:r w:rsidRPr="008E662B">
        <w:rPr>
          <w:sz w:val="24"/>
          <w:szCs w:val="24"/>
        </w:rPr>
        <w:t>меняемых земельных участков на к</w:t>
      </w:r>
      <w:r w:rsidRPr="008E662B">
        <w:rPr>
          <w:sz w:val="24"/>
          <w:szCs w:val="24"/>
        </w:rPr>
        <w:t>а</w:t>
      </w:r>
      <w:r w:rsidRPr="008E662B">
        <w:rPr>
          <w:sz w:val="24"/>
          <w:szCs w:val="24"/>
        </w:rPr>
        <w:t>дастровом плане территории, условных номеров образуемых земельных учас</w:t>
      </w:r>
      <w:r w:rsidRPr="008E662B">
        <w:rPr>
          <w:sz w:val="24"/>
          <w:szCs w:val="24"/>
        </w:rPr>
        <w:t>т</w:t>
      </w:r>
      <w:r w:rsidRPr="008E662B">
        <w:rPr>
          <w:sz w:val="24"/>
          <w:szCs w:val="24"/>
        </w:rPr>
        <w:t>ков, границ территорий объектов кул</w:t>
      </w:r>
      <w:r w:rsidRPr="008E662B">
        <w:rPr>
          <w:sz w:val="24"/>
          <w:szCs w:val="24"/>
        </w:rPr>
        <w:t>ь</w:t>
      </w:r>
      <w:r w:rsidRPr="008E662B">
        <w:rPr>
          <w:sz w:val="24"/>
          <w:szCs w:val="24"/>
        </w:rPr>
        <w:t>турного наследия, границ зон с особ</w:t>
      </w:r>
      <w:r w:rsidRPr="008E662B">
        <w:rPr>
          <w:sz w:val="24"/>
          <w:szCs w:val="24"/>
        </w:rPr>
        <w:t>ы</w:t>
      </w:r>
      <w:r w:rsidRPr="008E662B">
        <w:rPr>
          <w:sz w:val="24"/>
          <w:szCs w:val="24"/>
        </w:rPr>
        <w:t>ми условиями использования террит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рий, границ зон действия публичных сервитутов</w:t>
      </w:r>
    </w:p>
    <w:p w14:paraId="333826C3" w14:textId="77777777" w:rsidR="008E662B" w:rsidRPr="008E662B" w:rsidRDefault="008E662B" w:rsidP="008E662B">
      <w:pPr>
        <w:pStyle w:val="a9"/>
        <w:ind w:firstLine="0"/>
        <w:jc w:val="right"/>
        <w:rPr>
          <w:sz w:val="24"/>
          <w:szCs w:val="24"/>
        </w:rPr>
      </w:pPr>
    </w:p>
    <w:p w14:paraId="333826C4" w14:textId="77777777" w:rsidR="008E662B" w:rsidRPr="008E662B" w:rsidRDefault="008E662B" w:rsidP="008E662B">
      <w:pPr>
        <w:pStyle w:val="a9"/>
        <w:ind w:firstLine="0"/>
        <w:jc w:val="right"/>
        <w:rPr>
          <w:sz w:val="24"/>
          <w:szCs w:val="24"/>
        </w:rPr>
      </w:pPr>
    </w:p>
    <w:p w14:paraId="333826C5" w14:textId="77777777" w:rsidR="008E662B" w:rsidRPr="008E662B" w:rsidRDefault="008E662B" w:rsidP="008B55BE">
      <w:pPr>
        <w:pStyle w:val="a9"/>
        <w:spacing w:line="240" w:lineRule="atLeast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14:paraId="333826C6" w14:textId="77777777" w:rsidR="008E662B" w:rsidRDefault="008E662B" w:rsidP="008B55BE">
      <w:pPr>
        <w:pStyle w:val="a9"/>
        <w:spacing w:line="240" w:lineRule="atLeast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об образуемых земельных участках на кадастровом плане территории</w:t>
      </w:r>
    </w:p>
    <w:p w14:paraId="333826C7" w14:textId="77777777" w:rsidR="00A42A94" w:rsidRPr="008E662B" w:rsidRDefault="00A42A94" w:rsidP="008B55BE">
      <w:pPr>
        <w:pStyle w:val="a9"/>
        <w:spacing w:line="240" w:lineRule="atLeast"/>
        <w:jc w:val="center"/>
        <w:rPr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2"/>
        <w:gridCol w:w="1731"/>
        <w:gridCol w:w="2597"/>
        <w:gridCol w:w="1728"/>
        <w:gridCol w:w="2530"/>
      </w:tblGrid>
      <w:tr w:rsidR="00837DD6" w14:paraId="333826DB" w14:textId="77777777" w:rsidTr="008B55BE"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6C8" w14:textId="77777777" w:rsidR="008B55BE" w:rsidRDefault="00A42A94" w:rsidP="008B55BE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Условный номер </w:t>
            </w:r>
          </w:p>
          <w:p w14:paraId="333826C9" w14:textId="77777777" w:rsidR="00A42A94" w:rsidRDefault="00F50CFC" w:rsidP="008B55BE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образуемого</w:t>
            </w:r>
            <w:r w:rsidR="008B55BE">
              <w:rPr>
                <w:sz w:val="24"/>
              </w:rPr>
              <w:t xml:space="preserve"> </w:t>
            </w:r>
            <w:r w:rsidR="00A42A94">
              <w:rPr>
                <w:sz w:val="24"/>
              </w:rPr>
              <w:t>земельного участка на чертеже</w:t>
            </w:r>
          </w:p>
        </w:tc>
        <w:tc>
          <w:tcPr>
            <w:tcW w:w="8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6CA" w14:textId="77777777" w:rsidR="00A42A94" w:rsidRDefault="00A42A94" w:rsidP="008B55BE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 xml:space="preserve">Учетный </w:t>
            </w:r>
          </w:p>
          <w:p w14:paraId="333826CB" w14:textId="77777777" w:rsidR="00A42A94" w:rsidRDefault="00A42A94" w:rsidP="008B55BE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номер </w:t>
            </w:r>
          </w:p>
          <w:p w14:paraId="333826CC" w14:textId="77777777" w:rsidR="00A42A94" w:rsidRDefault="00A42A94" w:rsidP="008B55BE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кадастрового</w:t>
            </w:r>
          </w:p>
          <w:p w14:paraId="333826CD" w14:textId="77777777" w:rsidR="00A42A94" w:rsidRDefault="00A42A94" w:rsidP="008B55BE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 xml:space="preserve"> квартала</w:t>
            </w:r>
          </w:p>
        </w:tc>
        <w:tc>
          <w:tcPr>
            <w:tcW w:w="1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6CE" w14:textId="77777777" w:rsidR="008B55BE" w:rsidRDefault="00A42A94" w:rsidP="008B55BE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Вид разрешенного </w:t>
            </w:r>
          </w:p>
          <w:p w14:paraId="333826CF" w14:textId="77777777" w:rsidR="008B55BE" w:rsidRDefault="00A42A94" w:rsidP="008B55BE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использования </w:t>
            </w:r>
          </w:p>
          <w:p w14:paraId="333826D0" w14:textId="77777777" w:rsidR="008B55BE" w:rsidRDefault="00A42A94" w:rsidP="008B55BE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образуем</w:t>
            </w:r>
            <w:r w:rsidR="00F50CFC">
              <w:rPr>
                <w:sz w:val="24"/>
              </w:rPr>
              <w:t>ого</w:t>
            </w:r>
            <w:r>
              <w:rPr>
                <w:sz w:val="24"/>
              </w:rPr>
              <w:t xml:space="preserve"> </w:t>
            </w:r>
          </w:p>
          <w:p w14:paraId="333826D1" w14:textId="77777777" w:rsidR="008B55BE" w:rsidRDefault="00A42A94" w:rsidP="008B55BE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земельн</w:t>
            </w:r>
            <w:r w:rsidR="00F50CFC">
              <w:rPr>
                <w:sz w:val="24"/>
              </w:rPr>
              <w:t>ого</w:t>
            </w:r>
            <w:r>
              <w:rPr>
                <w:sz w:val="24"/>
              </w:rPr>
              <w:t xml:space="preserve"> участк</w:t>
            </w:r>
            <w:r w:rsidR="00F50CFC">
              <w:rPr>
                <w:sz w:val="24"/>
              </w:rPr>
              <w:t>а</w:t>
            </w:r>
            <w:r>
              <w:rPr>
                <w:sz w:val="24"/>
              </w:rPr>
              <w:t xml:space="preserve"> </w:t>
            </w:r>
          </w:p>
          <w:p w14:paraId="333826D2" w14:textId="77777777" w:rsidR="008B55BE" w:rsidRDefault="00A42A94" w:rsidP="008B55BE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соответствии </w:t>
            </w:r>
          </w:p>
          <w:p w14:paraId="333826D3" w14:textId="77777777" w:rsidR="008B55BE" w:rsidRDefault="00A42A94" w:rsidP="008B55BE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 проектом </w:t>
            </w:r>
          </w:p>
          <w:p w14:paraId="333826D4" w14:textId="77777777" w:rsidR="008B55BE" w:rsidRDefault="00A42A94" w:rsidP="008B55BE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планировки </w:t>
            </w:r>
          </w:p>
          <w:p w14:paraId="333826D5" w14:textId="77777777" w:rsidR="00A42A94" w:rsidRDefault="00A42A94" w:rsidP="008B55BE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территории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6D6" w14:textId="77777777" w:rsidR="008B55BE" w:rsidRDefault="00A42A94" w:rsidP="008B55BE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Площадь </w:t>
            </w:r>
          </w:p>
          <w:p w14:paraId="333826D7" w14:textId="77777777" w:rsidR="00A42A94" w:rsidRDefault="00A42A94" w:rsidP="008B55BE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образуем</w:t>
            </w:r>
            <w:r w:rsidR="00F50CFC">
              <w:rPr>
                <w:sz w:val="24"/>
              </w:rPr>
              <w:t>ого</w:t>
            </w:r>
            <w:r>
              <w:rPr>
                <w:sz w:val="24"/>
              </w:rPr>
              <w:t xml:space="preserve"> и изменяем</w:t>
            </w:r>
            <w:r w:rsidR="00F50CFC">
              <w:rPr>
                <w:sz w:val="24"/>
              </w:rPr>
              <w:t>ого</w:t>
            </w:r>
            <w:r>
              <w:rPr>
                <w:sz w:val="24"/>
              </w:rPr>
              <w:t xml:space="preserve"> земельн</w:t>
            </w:r>
            <w:r w:rsidR="00F50CFC">
              <w:rPr>
                <w:sz w:val="24"/>
              </w:rPr>
              <w:t>ого</w:t>
            </w:r>
            <w:r>
              <w:rPr>
                <w:sz w:val="24"/>
              </w:rPr>
              <w:t xml:space="preserve"> участк</w:t>
            </w:r>
            <w:r w:rsidR="00F50CFC">
              <w:rPr>
                <w:sz w:val="24"/>
              </w:rPr>
              <w:t>а</w:t>
            </w:r>
            <w:r>
              <w:rPr>
                <w:sz w:val="24"/>
              </w:rPr>
              <w:t xml:space="preserve"> и </w:t>
            </w:r>
            <w:r w:rsidR="00F50CFC">
              <w:rPr>
                <w:sz w:val="24"/>
              </w:rPr>
              <w:t>его</w:t>
            </w:r>
            <w:r>
              <w:rPr>
                <w:sz w:val="24"/>
              </w:rPr>
              <w:t xml:space="preserve"> частей, га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6D8" w14:textId="77777777" w:rsidR="00602868" w:rsidRDefault="00A42A94" w:rsidP="008B55BE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Адрес </w:t>
            </w:r>
          </w:p>
          <w:p w14:paraId="333826D9" w14:textId="77777777" w:rsidR="00602868" w:rsidRDefault="00602868" w:rsidP="008B55BE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  <w:r w:rsidR="00A42A94">
              <w:rPr>
                <w:sz w:val="24"/>
              </w:rPr>
              <w:t>емельного</w:t>
            </w:r>
          </w:p>
          <w:p w14:paraId="333826DA" w14:textId="77777777" w:rsidR="00A42A94" w:rsidRDefault="00A42A94" w:rsidP="008B55BE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 xml:space="preserve"> участка</w:t>
            </w:r>
          </w:p>
        </w:tc>
      </w:tr>
    </w:tbl>
    <w:p w14:paraId="333826DC" w14:textId="77777777" w:rsidR="008B55BE" w:rsidRPr="008B55BE" w:rsidRDefault="008B55BE">
      <w:pPr>
        <w:rPr>
          <w:sz w:val="2"/>
          <w:szCs w:val="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1"/>
        <w:gridCol w:w="1732"/>
        <w:gridCol w:w="2597"/>
        <w:gridCol w:w="1728"/>
        <w:gridCol w:w="2530"/>
      </w:tblGrid>
      <w:tr w:rsidR="00A42A94" w14:paraId="333826E2" w14:textId="77777777" w:rsidTr="008B55BE">
        <w:trPr>
          <w:tblHeader/>
        </w:trPr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6DD" w14:textId="77777777" w:rsidR="00A42A94" w:rsidRDefault="00A42A94" w:rsidP="008B55BE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6DE" w14:textId="77777777" w:rsidR="00A42A94" w:rsidRDefault="00A42A94" w:rsidP="008B55BE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6DF" w14:textId="77777777" w:rsidR="00A42A94" w:rsidRDefault="00A42A94" w:rsidP="008B55BE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6E0" w14:textId="77777777" w:rsidR="00A42A94" w:rsidRDefault="00A42A94" w:rsidP="008B55BE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6E1" w14:textId="77777777" w:rsidR="00A42A94" w:rsidRDefault="00A42A94" w:rsidP="008B55BE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5</w:t>
            </w:r>
          </w:p>
        </w:tc>
      </w:tr>
      <w:tr w:rsidR="00A42A94" w14:paraId="333826E8" w14:textId="77777777" w:rsidTr="008B55BE"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6E3" w14:textId="77777777" w:rsidR="00A42A94" w:rsidRDefault="00A42A94" w:rsidP="008B55BE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ЗУ1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6E4" w14:textId="77777777" w:rsidR="00A42A94" w:rsidRDefault="00A42A94" w:rsidP="008B55BE">
            <w:pPr>
              <w:spacing w:line="240" w:lineRule="atLeast"/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54:35:</w:t>
            </w:r>
            <w:r w:rsidR="000E7F70">
              <w:rPr>
                <w:sz w:val="24"/>
                <w:szCs w:val="24"/>
              </w:rPr>
              <w:t>064200</w:t>
            </w:r>
          </w:p>
        </w:tc>
        <w:tc>
          <w:tcPr>
            <w:tcW w:w="1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826E5" w14:textId="77777777" w:rsidR="00A42A94" w:rsidRDefault="00F50CFC" w:rsidP="008B55BE">
            <w:pPr>
              <w:spacing w:line="240" w:lineRule="atLeast"/>
              <w:ind w:firstLine="0"/>
              <w:rPr>
                <w:rFonts w:eastAsia="Calibri"/>
                <w:sz w:val="24"/>
                <w:lang w:eastAsia="en-US"/>
              </w:rPr>
            </w:pPr>
            <w:r>
              <w:rPr>
                <w:sz w:val="24"/>
                <w:szCs w:val="24"/>
              </w:rPr>
              <w:t>Земельные участки (</w:t>
            </w:r>
            <w:r w:rsidR="000E7F70">
              <w:rPr>
                <w:sz w:val="24"/>
                <w:szCs w:val="24"/>
              </w:rPr>
              <w:t>территории</w:t>
            </w:r>
            <w:r>
              <w:rPr>
                <w:sz w:val="24"/>
                <w:szCs w:val="24"/>
              </w:rPr>
              <w:t>) общего пользования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6E6" w14:textId="77777777" w:rsidR="00A42A94" w:rsidRDefault="000E7F70" w:rsidP="008B55BE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0,0470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6E7" w14:textId="77777777" w:rsidR="00A42A94" w:rsidRDefault="00A42A94" w:rsidP="008B55BE">
            <w:pPr>
              <w:pStyle w:val="S9"/>
              <w:spacing w:line="240" w:lineRule="atLeast"/>
              <w:ind w:right="-135" w:firstLine="0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</w:rPr>
              <w:t>Российская Федерация, Новосибирская о</w:t>
            </w:r>
            <w:r>
              <w:rPr>
                <w:rFonts w:eastAsia="Calibri"/>
                <w:sz w:val="24"/>
              </w:rPr>
              <w:t>б</w:t>
            </w:r>
            <w:r>
              <w:rPr>
                <w:rFonts w:eastAsia="Calibri"/>
                <w:sz w:val="24"/>
              </w:rPr>
              <w:t>ласть, город Но</w:t>
            </w:r>
            <w:r w:rsidR="001D37E3">
              <w:rPr>
                <w:rFonts w:eastAsia="Calibri"/>
                <w:sz w:val="24"/>
              </w:rPr>
              <w:t>вос</w:t>
            </w:r>
            <w:r w:rsidR="001D37E3">
              <w:rPr>
                <w:rFonts w:eastAsia="Calibri"/>
                <w:sz w:val="24"/>
              </w:rPr>
              <w:t>и</w:t>
            </w:r>
            <w:r w:rsidR="001D37E3">
              <w:rPr>
                <w:rFonts w:eastAsia="Calibri"/>
                <w:sz w:val="24"/>
              </w:rPr>
              <w:t xml:space="preserve">бирск, </w:t>
            </w:r>
            <w:r>
              <w:rPr>
                <w:rFonts w:eastAsia="Calibri"/>
                <w:sz w:val="24"/>
              </w:rPr>
              <w:t>ул.</w:t>
            </w:r>
            <w:r w:rsidR="008B55BE">
              <w:rPr>
                <w:rFonts w:eastAsia="Calibri"/>
                <w:sz w:val="24"/>
              </w:rPr>
              <w:t xml:space="preserve"> </w:t>
            </w:r>
            <w:r w:rsidR="001D37E3">
              <w:rPr>
                <w:rFonts w:eastAsia="Calibri"/>
                <w:sz w:val="24"/>
              </w:rPr>
              <w:t>Выставо</w:t>
            </w:r>
            <w:r w:rsidR="001D37E3">
              <w:rPr>
                <w:rFonts w:eastAsia="Calibri"/>
                <w:sz w:val="24"/>
              </w:rPr>
              <w:t>ч</w:t>
            </w:r>
            <w:r w:rsidR="001D37E3">
              <w:rPr>
                <w:rFonts w:eastAsia="Calibri"/>
                <w:sz w:val="24"/>
              </w:rPr>
              <w:t>ная</w:t>
            </w:r>
            <w:r w:rsidR="000E7F70">
              <w:rPr>
                <w:rFonts w:eastAsia="Calibri"/>
                <w:sz w:val="24"/>
              </w:rPr>
              <w:t>, (5)</w:t>
            </w:r>
            <w:r>
              <w:rPr>
                <w:sz w:val="24"/>
              </w:rPr>
              <w:t xml:space="preserve"> </w:t>
            </w:r>
          </w:p>
        </w:tc>
      </w:tr>
      <w:tr w:rsidR="00A42A94" w14:paraId="333826EE" w14:textId="77777777" w:rsidTr="008B55BE"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6E9" w14:textId="77777777" w:rsidR="00A42A94" w:rsidRDefault="00A42A94" w:rsidP="008B55BE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ЗУ2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6EA" w14:textId="77777777" w:rsidR="00A42A94" w:rsidRDefault="00A42A94" w:rsidP="008B55BE">
            <w:pPr>
              <w:spacing w:line="240" w:lineRule="atLeast"/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54:35:</w:t>
            </w:r>
            <w:r w:rsidR="000E7F70">
              <w:rPr>
                <w:sz w:val="24"/>
                <w:szCs w:val="24"/>
              </w:rPr>
              <w:t>064200</w:t>
            </w:r>
          </w:p>
        </w:tc>
        <w:tc>
          <w:tcPr>
            <w:tcW w:w="1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6EB" w14:textId="77777777" w:rsidR="00A42A94" w:rsidRDefault="00F50CFC" w:rsidP="008B55BE">
            <w:pPr>
              <w:pStyle w:val="S9"/>
              <w:spacing w:line="240" w:lineRule="atLeast"/>
              <w:ind w:firstLine="0"/>
              <w:rPr>
                <w:rFonts w:eastAsia="Calibri"/>
                <w:sz w:val="24"/>
              </w:rPr>
            </w:pPr>
            <w:r>
              <w:rPr>
                <w:sz w:val="24"/>
              </w:rPr>
              <w:t>Земельные участки (территории) общего пользования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6EC" w14:textId="77777777" w:rsidR="00A42A94" w:rsidRDefault="000E7F70" w:rsidP="008B55BE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0,0654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6ED" w14:textId="77777777" w:rsidR="00A42A94" w:rsidRDefault="00A42A94" w:rsidP="008B55BE">
            <w:pPr>
              <w:pStyle w:val="S9"/>
              <w:spacing w:line="240" w:lineRule="atLeast"/>
              <w:ind w:firstLine="0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</w:rPr>
              <w:t>Российская Федер</w:t>
            </w:r>
            <w:r>
              <w:rPr>
                <w:rFonts w:eastAsia="Calibri"/>
                <w:sz w:val="24"/>
              </w:rPr>
              <w:t>а</w:t>
            </w:r>
            <w:r>
              <w:rPr>
                <w:rFonts w:eastAsia="Calibri"/>
                <w:sz w:val="24"/>
              </w:rPr>
              <w:t>ция, Новосибирская область, город Нов</w:t>
            </w:r>
            <w:r>
              <w:rPr>
                <w:rFonts w:eastAsia="Calibri"/>
                <w:sz w:val="24"/>
              </w:rPr>
              <w:t>о</w:t>
            </w:r>
            <w:r>
              <w:rPr>
                <w:rFonts w:eastAsia="Calibri"/>
                <w:sz w:val="24"/>
              </w:rPr>
              <w:t>сибирск, ул.</w:t>
            </w:r>
            <w:r w:rsidR="008B55BE">
              <w:rPr>
                <w:rFonts w:eastAsia="Calibri"/>
                <w:sz w:val="24"/>
              </w:rPr>
              <w:t xml:space="preserve"> </w:t>
            </w:r>
            <w:r w:rsidR="000E7F70">
              <w:rPr>
                <w:rFonts w:eastAsia="Calibri"/>
                <w:sz w:val="24"/>
              </w:rPr>
              <w:t>Ватут</w:t>
            </w:r>
            <w:r w:rsidR="000E7F70">
              <w:rPr>
                <w:rFonts w:eastAsia="Calibri"/>
                <w:sz w:val="24"/>
              </w:rPr>
              <w:t>и</w:t>
            </w:r>
            <w:r w:rsidR="000E7F70">
              <w:rPr>
                <w:rFonts w:eastAsia="Calibri"/>
                <w:sz w:val="24"/>
              </w:rPr>
              <w:t>на, (20)</w:t>
            </w:r>
          </w:p>
        </w:tc>
      </w:tr>
      <w:tr w:rsidR="000E7F70" w14:paraId="333826F4" w14:textId="77777777" w:rsidTr="008B55BE"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6EF" w14:textId="77777777" w:rsidR="000E7F70" w:rsidRDefault="000E7F70" w:rsidP="008B55BE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 3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6F0" w14:textId="77777777" w:rsidR="000E7F70" w:rsidRDefault="000E7F70" w:rsidP="008B55BE">
            <w:pPr>
              <w:spacing w:line="240" w:lineRule="atLeas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54:35:064200</w:t>
            </w:r>
          </w:p>
        </w:tc>
        <w:tc>
          <w:tcPr>
            <w:tcW w:w="1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6F1" w14:textId="77777777" w:rsidR="000E7F70" w:rsidRDefault="00F50CFC" w:rsidP="008B55BE">
            <w:pPr>
              <w:pStyle w:val="S9"/>
              <w:spacing w:line="240" w:lineRule="atLeast"/>
              <w:ind w:firstLine="0"/>
              <w:rPr>
                <w:sz w:val="24"/>
              </w:rPr>
            </w:pPr>
            <w:r>
              <w:rPr>
                <w:sz w:val="24"/>
              </w:rPr>
              <w:t>Земельные участки (территории) общего пользования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6F2" w14:textId="77777777" w:rsidR="000E7F70" w:rsidRDefault="000E7F70" w:rsidP="008B55BE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="00F50CFC">
              <w:rPr>
                <w:sz w:val="24"/>
                <w:szCs w:val="24"/>
              </w:rPr>
              <w:t>4156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6F3" w14:textId="77777777" w:rsidR="000E7F70" w:rsidRDefault="000E7F70" w:rsidP="008B55BE">
            <w:pPr>
              <w:pStyle w:val="S9"/>
              <w:spacing w:line="240" w:lineRule="atLeast"/>
              <w:ind w:firstLine="0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Российская Федер</w:t>
            </w:r>
            <w:r>
              <w:rPr>
                <w:rFonts w:eastAsia="Calibri"/>
                <w:sz w:val="24"/>
              </w:rPr>
              <w:t>а</w:t>
            </w:r>
            <w:r>
              <w:rPr>
                <w:rFonts w:eastAsia="Calibri"/>
                <w:sz w:val="24"/>
              </w:rPr>
              <w:t>ция, Новосибирская область, город Но</w:t>
            </w:r>
            <w:r w:rsidR="008B55BE">
              <w:rPr>
                <w:rFonts w:eastAsia="Calibri"/>
                <w:sz w:val="24"/>
              </w:rPr>
              <w:t>в</w:t>
            </w:r>
            <w:r w:rsidR="008B55BE">
              <w:rPr>
                <w:rFonts w:eastAsia="Calibri"/>
                <w:sz w:val="24"/>
              </w:rPr>
              <w:t>о</w:t>
            </w:r>
            <w:r w:rsidR="008B55BE">
              <w:rPr>
                <w:rFonts w:eastAsia="Calibri"/>
                <w:sz w:val="24"/>
              </w:rPr>
              <w:t xml:space="preserve">сибирск, ул. </w:t>
            </w:r>
            <w:r>
              <w:rPr>
                <w:rFonts w:eastAsia="Calibri"/>
                <w:sz w:val="24"/>
              </w:rPr>
              <w:t>Блюхера, (19)</w:t>
            </w:r>
          </w:p>
        </w:tc>
      </w:tr>
      <w:tr w:rsidR="00A42A94" w14:paraId="333826F8" w14:textId="77777777" w:rsidTr="008B55BE">
        <w:trPr>
          <w:trHeight w:val="287"/>
        </w:trPr>
        <w:tc>
          <w:tcPr>
            <w:tcW w:w="29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6F5" w14:textId="77777777" w:rsidR="00A42A94" w:rsidRDefault="008B55BE" w:rsidP="008B55BE">
            <w:pPr>
              <w:pStyle w:val="S9"/>
              <w:spacing w:line="240" w:lineRule="atLeast"/>
              <w:ind w:firstLine="1418"/>
              <w:jc w:val="left"/>
              <w:rPr>
                <w:sz w:val="24"/>
                <w:lang w:eastAsia="en-US"/>
              </w:rPr>
            </w:pPr>
            <w:r>
              <w:rPr>
                <w:sz w:val="24"/>
              </w:rPr>
              <w:t xml:space="preserve">  </w:t>
            </w:r>
            <w:r w:rsidR="00A42A94">
              <w:rPr>
                <w:sz w:val="24"/>
              </w:rPr>
              <w:t>Итого: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6F6" w14:textId="77777777" w:rsidR="00A42A94" w:rsidRDefault="000E7F70" w:rsidP="008B55BE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0,</w:t>
            </w:r>
            <w:r w:rsidR="00F50CFC">
              <w:rPr>
                <w:sz w:val="24"/>
              </w:rPr>
              <w:t>5280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826F7" w14:textId="77777777" w:rsidR="00A42A94" w:rsidRDefault="00A42A94" w:rsidP="008B55BE">
            <w:pPr>
              <w:pStyle w:val="S9"/>
              <w:spacing w:line="240" w:lineRule="atLeast"/>
              <w:ind w:firstLine="0"/>
              <w:rPr>
                <w:sz w:val="24"/>
                <w:lang w:eastAsia="en-US"/>
              </w:rPr>
            </w:pPr>
          </w:p>
        </w:tc>
      </w:tr>
    </w:tbl>
    <w:p w14:paraId="333826F9" w14:textId="77777777" w:rsidR="006274EA" w:rsidRDefault="006274EA" w:rsidP="008E662B">
      <w:pPr>
        <w:pStyle w:val="a9"/>
        <w:ind w:left="5670" w:firstLine="0"/>
        <w:rPr>
          <w:sz w:val="24"/>
          <w:szCs w:val="24"/>
        </w:rPr>
      </w:pPr>
    </w:p>
    <w:p w14:paraId="333826FA" w14:textId="77777777" w:rsidR="006274EA" w:rsidRDefault="006274EA" w:rsidP="008E662B">
      <w:pPr>
        <w:pStyle w:val="a9"/>
        <w:ind w:left="5670" w:firstLine="0"/>
        <w:rPr>
          <w:sz w:val="24"/>
          <w:szCs w:val="24"/>
        </w:rPr>
      </w:pPr>
    </w:p>
    <w:p w14:paraId="333826FB" w14:textId="77777777" w:rsidR="00837DD6" w:rsidRDefault="00837DD6" w:rsidP="008B55BE">
      <w:pPr>
        <w:ind w:firstLine="0"/>
        <w:jc w:val="center"/>
      </w:pPr>
      <w:r>
        <w:rPr>
          <w:sz w:val="24"/>
          <w:szCs w:val="24"/>
        </w:rPr>
        <w:t>______________</w:t>
      </w:r>
    </w:p>
    <w:p w14:paraId="333826FC" w14:textId="77777777" w:rsidR="008B55BE" w:rsidRDefault="008B55BE" w:rsidP="000E7F70">
      <w:pPr>
        <w:pStyle w:val="a9"/>
        <w:ind w:firstLine="0"/>
        <w:rPr>
          <w:sz w:val="24"/>
          <w:szCs w:val="24"/>
        </w:rPr>
      </w:pPr>
    </w:p>
    <w:p w14:paraId="333826FD" w14:textId="77777777" w:rsidR="00602868" w:rsidRDefault="00602868" w:rsidP="000E7F70">
      <w:pPr>
        <w:pStyle w:val="a9"/>
        <w:ind w:firstLine="0"/>
        <w:rPr>
          <w:sz w:val="24"/>
          <w:szCs w:val="24"/>
        </w:rPr>
        <w:sectPr w:rsidR="00602868" w:rsidSect="000E7BF2">
          <w:pgSz w:w="11907" w:h="16840" w:code="9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14:paraId="333826FE" w14:textId="77777777" w:rsidR="00EB166C" w:rsidRPr="008E662B" w:rsidRDefault="00EB166C" w:rsidP="000E7BF2">
      <w:pPr>
        <w:pStyle w:val="a9"/>
        <w:ind w:left="5954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2</w:t>
      </w:r>
      <w:r w:rsidRPr="008E662B">
        <w:rPr>
          <w:sz w:val="24"/>
          <w:szCs w:val="24"/>
        </w:rPr>
        <w:t xml:space="preserve"> </w:t>
      </w:r>
    </w:p>
    <w:p w14:paraId="333826FF" w14:textId="77777777" w:rsidR="00EB166C" w:rsidRPr="008E662B" w:rsidRDefault="00EB166C" w:rsidP="000E7BF2">
      <w:pPr>
        <w:pStyle w:val="a9"/>
        <w:tabs>
          <w:tab w:val="left" w:pos="8364"/>
        </w:tabs>
        <w:ind w:left="5954" w:firstLine="0"/>
        <w:rPr>
          <w:sz w:val="24"/>
          <w:szCs w:val="24"/>
        </w:rPr>
      </w:pPr>
      <w:r w:rsidRPr="008E662B">
        <w:rPr>
          <w:sz w:val="24"/>
          <w:szCs w:val="24"/>
        </w:rPr>
        <w:t>к чертежу межевания территории с отображением красных линий, утве</w:t>
      </w:r>
      <w:r w:rsidRPr="008E662B">
        <w:rPr>
          <w:sz w:val="24"/>
          <w:szCs w:val="24"/>
        </w:rPr>
        <w:t>р</w:t>
      </w:r>
      <w:r w:rsidRPr="008E662B">
        <w:rPr>
          <w:sz w:val="24"/>
          <w:szCs w:val="24"/>
        </w:rPr>
        <w:t>жденных в составе проекта планиро</w:t>
      </w:r>
      <w:r w:rsidRPr="008E662B">
        <w:rPr>
          <w:sz w:val="24"/>
          <w:szCs w:val="24"/>
        </w:rPr>
        <w:t>в</w:t>
      </w:r>
      <w:r w:rsidRPr="008E662B">
        <w:rPr>
          <w:sz w:val="24"/>
          <w:szCs w:val="24"/>
        </w:rPr>
        <w:t>ки территории, линий отступа от красных линий в целях определения места допустимого размещения зд</w:t>
      </w:r>
      <w:r w:rsidRPr="008E662B">
        <w:rPr>
          <w:sz w:val="24"/>
          <w:szCs w:val="24"/>
        </w:rPr>
        <w:t>а</w:t>
      </w:r>
      <w:r w:rsidRPr="008E662B">
        <w:rPr>
          <w:sz w:val="24"/>
          <w:szCs w:val="24"/>
        </w:rPr>
        <w:t>ний, строений, сооружений, границ образуемых и изменяемых земельных участков на кадастровом плане терр</w:t>
      </w:r>
      <w:r w:rsidRPr="008E662B">
        <w:rPr>
          <w:sz w:val="24"/>
          <w:szCs w:val="24"/>
        </w:rPr>
        <w:t>и</w:t>
      </w:r>
      <w:r w:rsidRPr="008E662B">
        <w:rPr>
          <w:sz w:val="24"/>
          <w:szCs w:val="24"/>
        </w:rPr>
        <w:t>тории, условных номеров образуемых земельных участков, границ террит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рий объектов культурного наследия, границ зон с особыми условиями и</w:t>
      </w:r>
      <w:r w:rsidRPr="008E662B">
        <w:rPr>
          <w:sz w:val="24"/>
          <w:szCs w:val="24"/>
        </w:rPr>
        <w:t>с</w:t>
      </w:r>
      <w:r w:rsidRPr="008E662B">
        <w:rPr>
          <w:sz w:val="24"/>
          <w:szCs w:val="24"/>
        </w:rPr>
        <w:t>пользования территорий, границ зон действия публичных сервитутов</w:t>
      </w:r>
    </w:p>
    <w:p w14:paraId="33382700" w14:textId="77777777" w:rsidR="00EB166C" w:rsidRPr="008E662B" w:rsidRDefault="00EB166C" w:rsidP="00EB166C">
      <w:pPr>
        <w:pStyle w:val="a9"/>
        <w:ind w:firstLine="0"/>
        <w:jc w:val="right"/>
        <w:rPr>
          <w:sz w:val="24"/>
          <w:szCs w:val="24"/>
        </w:rPr>
      </w:pPr>
    </w:p>
    <w:p w14:paraId="33382701" w14:textId="77777777" w:rsidR="00EB166C" w:rsidRPr="008E662B" w:rsidRDefault="00EB166C" w:rsidP="00EB166C">
      <w:pPr>
        <w:pStyle w:val="a9"/>
        <w:ind w:firstLine="0"/>
        <w:jc w:val="right"/>
        <w:rPr>
          <w:sz w:val="24"/>
          <w:szCs w:val="24"/>
        </w:rPr>
      </w:pPr>
    </w:p>
    <w:p w14:paraId="33382702" w14:textId="77777777" w:rsidR="00EB166C" w:rsidRPr="008E662B" w:rsidRDefault="00EB166C" w:rsidP="008B55BE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14:paraId="33382703" w14:textId="77777777" w:rsidR="008B55BE" w:rsidRDefault="00EB166C" w:rsidP="008B55BE">
      <w:pPr>
        <w:ind w:firstLine="0"/>
        <w:jc w:val="center"/>
        <w:rPr>
          <w:sz w:val="24"/>
          <w:szCs w:val="24"/>
        </w:rPr>
      </w:pPr>
      <w:r w:rsidRPr="001B6312">
        <w:rPr>
          <w:sz w:val="24"/>
          <w:szCs w:val="24"/>
        </w:rPr>
        <w:t>об образуем</w:t>
      </w:r>
      <w:r w:rsidR="001D37E3">
        <w:rPr>
          <w:sz w:val="24"/>
          <w:szCs w:val="24"/>
        </w:rPr>
        <w:t>ых</w:t>
      </w:r>
      <w:r w:rsidRPr="001B6312">
        <w:rPr>
          <w:sz w:val="24"/>
          <w:szCs w:val="24"/>
        </w:rPr>
        <w:t xml:space="preserve"> земельн</w:t>
      </w:r>
      <w:r w:rsidR="001D37E3">
        <w:rPr>
          <w:sz w:val="24"/>
          <w:szCs w:val="24"/>
        </w:rPr>
        <w:t>ых</w:t>
      </w:r>
      <w:r w:rsidRPr="001B6312">
        <w:rPr>
          <w:sz w:val="24"/>
          <w:szCs w:val="24"/>
        </w:rPr>
        <w:t xml:space="preserve"> участк</w:t>
      </w:r>
      <w:r w:rsidR="001D37E3">
        <w:rPr>
          <w:sz w:val="24"/>
          <w:szCs w:val="24"/>
        </w:rPr>
        <w:t>ах</w:t>
      </w:r>
      <w:r w:rsidRPr="001B6312">
        <w:rPr>
          <w:sz w:val="24"/>
          <w:szCs w:val="24"/>
        </w:rPr>
        <w:t>, которы</w:t>
      </w:r>
      <w:r w:rsidR="001D37E3">
        <w:rPr>
          <w:sz w:val="24"/>
          <w:szCs w:val="24"/>
        </w:rPr>
        <w:t>е</w:t>
      </w:r>
      <w:r w:rsidRPr="001B6312">
        <w:rPr>
          <w:sz w:val="24"/>
          <w:szCs w:val="24"/>
        </w:rPr>
        <w:t xml:space="preserve"> после образования буд</w:t>
      </w:r>
      <w:r w:rsidR="001D37E3">
        <w:rPr>
          <w:sz w:val="24"/>
          <w:szCs w:val="24"/>
        </w:rPr>
        <w:t>у</w:t>
      </w:r>
      <w:r w:rsidRPr="001B6312">
        <w:rPr>
          <w:sz w:val="24"/>
          <w:szCs w:val="24"/>
        </w:rPr>
        <w:t xml:space="preserve">т относиться </w:t>
      </w:r>
    </w:p>
    <w:p w14:paraId="33382704" w14:textId="77777777" w:rsidR="00EB166C" w:rsidRPr="001B6312" w:rsidRDefault="00EB166C" w:rsidP="008B55BE">
      <w:pPr>
        <w:ind w:firstLine="0"/>
        <w:jc w:val="center"/>
        <w:rPr>
          <w:sz w:val="24"/>
          <w:szCs w:val="24"/>
        </w:rPr>
      </w:pPr>
      <w:r w:rsidRPr="001B6312">
        <w:rPr>
          <w:sz w:val="24"/>
          <w:szCs w:val="24"/>
        </w:rPr>
        <w:t xml:space="preserve">к территории общего пользования или имуществу общего пользования </w:t>
      </w:r>
    </w:p>
    <w:p w14:paraId="33382705" w14:textId="77777777" w:rsidR="00EB166C" w:rsidRPr="008E662B" w:rsidRDefault="00EB166C" w:rsidP="00EB166C">
      <w:pPr>
        <w:pStyle w:val="a9"/>
        <w:jc w:val="center"/>
        <w:rPr>
          <w:sz w:val="24"/>
          <w:szCs w:val="24"/>
        </w:rPr>
      </w:pPr>
    </w:p>
    <w:tbl>
      <w:tblPr>
        <w:tblW w:w="494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599"/>
        <w:gridCol w:w="2514"/>
        <w:gridCol w:w="1840"/>
        <w:gridCol w:w="2552"/>
      </w:tblGrid>
      <w:tr w:rsidR="00EB166C" w14:paraId="3338271C" w14:textId="77777777" w:rsidTr="000E7BF2"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706" w14:textId="77777777" w:rsidR="000E7BF2" w:rsidRDefault="00EB166C" w:rsidP="000E7BF2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Условный номер </w:t>
            </w:r>
          </w:p>
          <w:p w14:paraId="33382707" w14:textId="77777777" w:rsidR="00EB166C" w:rsidRDefault="004D6BB1" w:rsidP="000E7BF2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образуемого</w:t>
            </w:r>
          </w:p>
          <w:p w14:paraId="33382708" w14:textId="77777777" w:rsidR="00EB166C" w:rsidRDefault="00EB166C" w:rsidP="000E7BF2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земельного участка на чертеже</w:t>
            </w:r>
          </w:p>
        </w:tc>
        <w:tc>
          <w:tcPr>
            <w:tcW w:w="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709" w14:textId="77777777" w:rsidR="00EB166C" w:rsidRDefault="00EB166C" w:rsidP="000E7BF2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 xml:space="preserve">Учетный </w:t>
            </w:r>
          </w:p>
          <w:p w14:paraId="3338270A" w14:textId="77777777" w:rsidR="00EB166C" w:rsidRDefault="00EB166C" w:rsidP="000E7BF2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номер </w:t>
            </w:r>
          </w:p>
          <w:p w14:paraId="3338270B" w14:textId="77777777" w:rsidR="00EB166C" w:rsidRDefault="00EB166C" w:rsidP="000E7BF2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кадастрового</w:t>
            </w:r>
          </w:p>
          <w:p w14:paraId="3338270C" w14:textId="77777777" w:rsidR="00EB166C" w:rsidRDefault="00EB166C" w:rsidP="000E7BF2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 xml:space="preserve"> квартала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70D" w14:textId="77777777" w:rsidR="000E7BF2" w:rsidRDefault="00EB166C" w:rsidP="000E7BF2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Вид разрешенного </w:t>
            </w:r>
          </w:p>
          <w:p w14:paraId="3338270E" w14:textId="77777777" w:rsidR="000E7BF2" w:rsidRDefault="00EB166C" w:rsidP="000E7BF2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использования </w:t>
            </w:r>
          </w:p>
          <w:p w14:paraId="3338270F" w14:textId="77777777" w:rsidR="000E7BF2" w:rsidRDefault="00EB166C" w:rsidP="000E7BF2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образуем</w:t>
            </w:r>
            <w:r w:rsidR="004D6BB1">
              <w:rPr>
                <w:sz w:val="24"/>
              </w:rPr>
              <w:t>ого</w:t>
            </w:r>
            <w:r>
              <w:rPr>
                <w:sz w:val="24"/>
              </w:rPr>
              <w:t xml:space="preserve"> </w:t>
            </w:r>
          </w:p>
          <w:p w14:paraId="33382710" w14:textId="77777777" w:rsidR="000E7BF2" w:rsidRDefault="00EB166C" w:rsidP="000E7BF2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земельн</w:t>
            </w:r>
            <w:r w:rsidR="004D6BB1">
              <w:rPr>
                <w:sz w:val="24"/>
              </w:rPr>
              <w:t>ого</w:t>
            </w:r>
            <w:r>
              <w:rPr>
                <w:sz w:val="24"/>
              </w:rPr>
              <w:t xml:space="preserve"> участк</w:t>
            </w:r>
            <w:r w:rsidR="004D6BB1">
              <w:rPr>
                <w:sz w:val="24"/>
              </w:rPr>
              <w:t>а</w:t>
            </w:r>
            <w:r>
              <w:rPr>
                <w:sz w:val="24"/>
              </w:rPr>
              <w:t xml:space="preserve"> </w:t>
            </w:r>
          </w:p>
          <w:p w14:paraId="33382711" w14:textId="77777777" w:rsidR="000E7BF2" w:rsidRDefault="00EB166C" w:rsidP="000E7BF2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соответствии </w:t>
            </w:r>
          </w:p>
          <w:p w14:paraId="33382712" w14:textId="77777777" w:rsidR="000E7BF2" w:rsidRDefault="00EB166C" w:rsidP="000E7BF2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 проектом </w:t>
            </w:r>
          </w:p>
          <w:p w14:paraId="33382713" w14:textId="77777777" w:rsidR="000E7BF2" w:rsidRDefault="00EB166C" w:rsidP="000E7BF2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планировки </w:t>
            </w:r>
          </w:p>
          <w:p w14:paraId="33382714" w14:textId="77777777" w:rsidR="00EB166C" w:rsidRDefault="00EB166C" w:rsidP="000E7BF2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территории</w:t>
            </w: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715" w14:textId="77777777" w:rsidR="000E7BF2" w:rsidRDefault="00EB166C" w:rsidP="000E7BF2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Площадь </w:t>
            </w:r>
          </w:p>
          <w:p w14:paraId="33382716" w14:textId="77777777" w:rsidR="000E7BF2" w:rsidRDefault="00EB166C" w:rsidP="000E7BF2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образуем</w:t>
            </w:r>
            <w:r w:rsidR="004D6BB1">
              <w:rPr>
                <w:sz w:val="24"/>
              </w:rPr>
              <w:t>ого</w:t>
            </w:r>
            <w:r>
              <w:rPr>
                <w:sz w:val="24"/>
              </w:rPr>
              <w:t xml:space="preserve"> и изменяем</w:t>
            </w:r>
            <w:r w:rsidR="004D6BB1">
              <w:rPr>
                <w:sz w:val="24"/>
              </w:rPr>
              <w:t>ого</w:t>
            </w:r>
            <w:r>
              <w:rPr>
                <w:sz w:val="24"/>
              </w:rPr>
              <w:t xml:space="preserve"> </w:t>
            </w:r>
          </w:p>
          <w:p w14:paraId="33382717" w14:textId="77777777" w:rsidR="000E7BF2" w:rsidRDefault="00EB166C" w:rsidP="000E7BF2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земельн</w:t>
            </w:r>
            <w:r w:rsidR="004D6BB1">
              <w:rPr>
                <w:sz w:val="24"/>
              </w:rPr>
              <w:t>ого</w:t>
            </w:r>
            <w:r>
              <w:rPr>
                <w:sz w:val="24"/>
              </w:rPr>
              <w:t xml:space="preserve"> </w:t>
            </w:r>
          </w:p>
          <w:p w14:paraId="33382718" w14:textId="77777777" w:rsidR="00EB166C" w:rsidRDefault="00EB166C" w:rsidP="000E7BF2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участк</w:t>
            </w:r>
            <w:r w:rsidR="004D6BB1">
              <w:rPr>
                <w:sz w:val="24"/>
              </w:rPr>
              <w:t>а</w:t>
            </w:r>
            <w:r>
              <w:rPr>
                <w:sz w:val="24"/>
              </w:rPr>
              <w:t xml:space="preserve"> и </w:t>
            </w:r>
            <w:r w:rsidR="004D6BB1">
              <w:rPr>
                <w:sz w:val="24"/>
              </w:rPr>
              <w:t>его</w:t>
            </w:r>
            <w:r>
              <w:rPr>
                <w:sz w:val="24"/>
              </w:rPr>
              <w:t xml:space="preserve"> частей, га</w:t>
            </w: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719" w14:textId="77777777" w:rsidR="00EB166C" w:rsidRDefault="00EB166C" w:rsidP="000E7BF2">
            <w:pPr>
              <w:pStyle w:val="S9"/>
              <w:spacing w:line="240" w:lineRule="atLeast"/>
              <w:ind w:left="-264" w:firstLine="26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Адрес </w:t>
            </w:r>
          </w:p>
          <w:p w14:paraId="3338271A" w14:textId="77777777" w:rsidR="00EB166C" w:rsidRDefault="00EB166C" w:rsidP="000E7BF2">
            <w:pPr>
              <w:pStyle w:val="S9"/>
              <w:spacing w:line="240" w:lineRule="atLeast"/>
              <w:ind w:left="-264" w:firstLine="264"/>
              <w:jc w:val="center"/>
              <w:rPr>
                <w:sz w:val="24"/>
              </w:rPr>
            </w:pPr>
            <w:r>
              <w:rPr>
                <w:sz w:val="24"/>
              </w:rPr>
              <w:t>земельного</w:t>
            </w:r>
          </w:p>
          <w:p w14:paraId="3338271B" w14:textId="77777777" w:rsidR="00EB166C" w:rsidRDefault="00EB166C" w:rsidP="000E7BF2">
            <w:pPr>
              <w:pStyle w:val="S9"/>
              <w:spacing w:line="240" w:lineRule="atLeast"/>
              <w:ind w:left="-264" w:firstLine="142"/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 xml:space="preserve"> участка</w:t>
            </w:r>
          </w:p>
        </w:tc>
      </w:tr>
    </w:tbl>
    <w:p w14:paraId="3338271D" w14:textId="77777777" w:rsidR="000E7BF2" w:rsidRPr="000E7BF2" w:rsidRDefault="000E7BF2">
      <w:pPr>
        <w:rPr>
          <w:sz w:val="2"/>
          <w:szCs w:val="2"/>
        </w:rPr>
      </w:pPr>
    </w:p>
    <w:tbl>
      <w:tblPr>
        <w:tblW w:w="494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2"/>
        <w:gridCol w:w="1585"/>
        <w:gridCol w:w="2500"/>
        <w:gridCol w:w="1842"/>
        <w:gridCol w:w="2552"/>
      </w:tblGrid>
      <w:tr w:rsidR="00EB166C" w14:paraId="33382723" w14:textId="77777777" w:rsidTr="000E7BF2">
        <w:trPr>
          <w:tblHeader/>
        </w:trPr>
        <w:tc>
          <w:tcPr>
            <w:tcW w:w="7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71E" w14:textId="77777777" w:rsidR="00EB166C" w:rsidRDefault="00EB166C" w:rsidP="000E7BF2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71F" w14:textId="77777777" w:rsidR="00EB166C" w:rsidRDefault="00EB166C" w:rsidP="000E7BF2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720" w14:textId="77777777" w:rsidR="00EB166C" w:rsidRDefault="00EB166C" w:rsidP="000E7BF2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721" w14:textId="77777777" w:rsidR="00EB166C" w:rsidRDefault="00EB166C" w:rsidP="000E7BF2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722" w14:textId="77777777" w:rsidR="00EB166C" w:rsidRDefault="00EB166C" w:rsidP="000E7BF2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5</w:t>
            </w:r>
          </w:p>
        </w:tc>
      </w:tr>
      <w:tr w:rsidR="00EB166C" w14:paraId="33382729" w14:textId="77777777" w:rsidTr="000E7BF2">
        <w:tc>
          <w:tcPr>
            <w:tcW w:w="7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724" w14:textId="77777777" w:rsidR="00EB166C" w:rsidRDefault="00EB166C" w:rsidP="000E7BF2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ЗУ1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725" w14:textId="77777777" w:rsidR="00EB166C" w:rsidRDefault="00EB166C" w:rsidP="000E7BF2">
            <w:pPr>
              <w:spacing w:line="240" w:lineRule="atLeast"/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54:35:064200</w:t>
            </w:r>
          </w:p>
        </w:tc>
        <w:tc>
          <w:tcPr>
            <w:tcW w:w="1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82726" w14:textId="77777777" w:rsidR="00EB166C" w:rsidRDefault="004339A8" w:rsidP="000E7BF2">
            <w:pPr>
              <w:spacing w:line="240" w:lineRule="atLeast"/>
              <w:ind w:firstLine="0"/>
              <w:rPr>
                <w:rFonts w:eastAsia="Calibri"/>
                <w:sz w:val="24"/>
                <w:lang w:eastAsia="en-US"/>
              </w:rPr>
            </w:pPr>
            <w:r>
              <w:rPr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727" w14:textId="77777777" w:rsidR="00EB166C" w:rsidRDefault="00EB166C" w:rsidP="000E7BF2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0,0470</w:t>
            </w: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728" w14:textId="77777777" w:rsidR="00EB166C" w:rsidRDefault="00EB166C" w:rsidP="000E7BF2">
            <w:pPr>
              <w:pStyle w:val="S9"/>
              <w:spacing w:line="240" w:lineRule="atLeast"/>
              <w:ind w:left="37" w:firstLine="0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</w:rPr>
              <w:t>Российская Федер</w:t>
            </w:r>
            <w:r>
              <w:rPr>
                <w:rFonts w:eastAsia="Calibri"/>
                <w:sz w:val="24"/>
              </w:rPr>
              <w:t>а</w:t>
            </w:r>
            <w:r>
              <w:rPr>
                <w:rFonts w:eastAsia="Calibri"/>
                <w:sz w:val="24"/>
              </w:rPr>
              <w:t>ция, Новосибирская область, город Но</w:t>
            </w:r>
            <w:r w:rsidR="00F71E1D">
              <w:rPr>
                <w:rFonts w:eastAsia="Calibri"/>
                <w:sz w:val="24"/>
              </w:rPr>
              <w:t>в</w:t>
            </w:r>
            <w:r w:rsidR="00F71E1D">
              <w:rPr>
                <w:rFonts w:eastAsia="Calibri"/>
                <w:sz w:val="24"/>
              </w:rPr>
              <w:t>о</w:t>
            </w:r>
            <w:r w:rsidR="00F71E1D">
              <w:rPr>
                <w:rFonts w:eastAsia="Calibri"/>
                <w:sz w:val="24"/>
              </w:rPr>
              <w:t>си</w:t>
            </w:r>
            <w:r w:rsidR="000E7BF2">
              <w:rPr>
                <w:rFonts w:eastAsia="Calibri"/>
                <w:sz w:val="24"/>
              </w:rPr>
              <w:t xml:space="preserve">бирск, ул. </w:t>
            </w:r>
            <w:r w:rsidR="00F71E1D">
              <w:rPr>
                <w:rFonts w:eastAsia="Calibri"/>
                <w:sz w:val="24"/>
              </w:rPr>
              <w:t>Выст</w:t>
            </w:r>
            <w:r w:rsidR="00F71E1D">
              <w:rPr>
                <w:rFonts w:eastAsia="Calibri"/>
                <w:sz w:val="24"/>
              </w:rPr>
              <w:t>а</w:t>
            </w:r>
            <w:r w:rsidR="00F71E1D">
              <w:rPr>
                <w:rFonts w:eastAsia="Calibri"/>
                <w:sz w:val="24"/>
              </w:rPr>
              <w:t xml:space="preserve">вочная, </w:t>
            </w:r>
            <w:r>
              <w:rPr>
                <w:rFonts w:eastAsia="Calibri"/>
                <w:sz w:val="24"/>
              </w:rPr>
              <w:t>(5)</w:t>
            </w:r>
            <w:r>
              <w:rPr>
                <w:sz w:val="24"/>
              </w:rPr>
              <w:t xml:space="preserve"> </w:t>
            </w:r>
          </w:p>
        </w:tc>
      </w:tr>
      <w:tr w:rsidR="00EB166C" w14:paraId="3338272F" w14:textId="77777777" w:rsidTr="000E7BF2">
        <w:tc>
          <w:tcPr>
            <w:tcW w:w="7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72A" w14:textId="77777777" w:rsidR="00EB166C" w:rsidRDefault="00EB166C" w:rsidP="000E7BF2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ЗУ2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72B" w14:textId="77777777" w:rsidR="00EB166C" w:rsidRDefault="00EB166C" w:rsidP="000E7BF2">
            <w:pPr>
              <w:spacing w:line="240" w:lineRule="atLeast"/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54:35:064200</w:t>
            </w:r>
          </w:p>
        </w:tc>
        <w:tc>
          <w:tcPr>
            <w:tcW w:w="1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72C" w14:textId="77777777" w:rsidR="00EB166C" w:rsidRDefault="004339A8" w:rsidP="000E7BF2">
            <w:pPr>
              <w:pStyle w:val="S9"/>
              <w:spacing w:line="240" w:lineRule="atLeast"/>
              <w:ind w:firstLine="0"/>
              <w:rPr>
                <w:rFonts w:eastAsia="Calibri"/>
                <w:sz w:val="24"/>
              </w:rPr>
            </w:pPr>
            <w:r>
              <w:rPr>
                <w:sz w:val="24"/>
              </w:rPr>
              <w:t>Земельные участки (территории) общего пользования</w:t>
            </w:r>
          </w:p>
        </w:tc>
        <w:tc>
          <w:tcPr>
            <w:tcW w:w="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72D" w14:textId="77777777" w:rsidR="00EB166C" w:rsidRDefault="00EB166C" w:rsidP="000E7BF2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0,0654</w:t>
            </w: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72E" w14:textId="77777777" w:rsidR="00EB166C" w:rsidRDefault="00EB166C" w:rsidP="000E7BF2">
            <w:pPr>
              <w:pStyle w:val="S9"/>
              <w:spacing w:line="240" w:lineRule="atLeast"/>
              <w:ind w:left="37" w:firstLine="0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</w:rPr>
              <w:t>Российская Федер</w:t>
            </w:r>
            <w:r>
              <w:rPr>
                <w:rFonts w:eastAsia="Calibri"/>
                <w:sz w:val="24"/>
              </w:rPr>
              <w:t>а</w:t>
            </w:r>
            <w:r>
              <w:rPr>
                <w:rFonts w:eastAsia="Calibri"/>
                <w:sz w:val="24"/>
              </w:rPr>
              <w:t>ция, Новосибирская область, город Нов</w:t>
            </w:r>
            <w:r>
              <w:rPr>
                <w:rFonts w:eastAsia="Calibri"/>
                <w:sz w:val="24"/>
              </w:rPr>
              <w:t>о</w:t>
            </w:r>
            <w:r w:rsidR="000E7BF2">
              <w:rPr>
                <w:rFonts w:eastAsia="Calibri"/>
                <w:sz w:val="24"/>
              </w:rPr>
              <w:t xml:space="preserve">сибирск, ул. </w:t>
            </w:r>
            <w:r>
              <w:rPr>
                <w:rFonts w:eastAsia="Calibri"/>
                <w:sz w:val="24"/>
              </w:rPr>
              <w:t>Ватут</w:t>
            </w:r>
            <w:r>
              <w:rPr>
                <w:rFonts w:eastAsia="Calibri"/>
                <w:sz w:val="24"/>
              </w:rPr>
              <w:t>и</w:t>
            </w:r>
            <w:r>
              <w:rPr>
                <w:rFonts w:eastAsia="Calibri"/>
                <w:sz w:val="24"/>
              </w:rPr>
              <w:t>на, (20)</w:t>
            </w:r>
          </w:p>
        </w:tc>
      </w:tr>
      <w:tr w:rsidR="00EB166C" w14:paraId="33382735" w14:textId="77777777" w:rsidTr="000E7BF2">
        <w:tc>
          <w:tcPr>
            <w:tcW w:w="7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730" w14:textId="77777777" w:rsidR="00EB166C" w:rsidRDefault="00EB166C" w:rsidP="000E7BF2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 3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731" w14:textId="77777777" w:rsidR="00EB166C" w:rsidRDefault="00EB166C" w:rsidP="000E7BF2">
            <w:pPr>
              <w:spacing w:line="240" w:lineRule="atLeas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54:35:064200</w:t>
            </w:r>
          </w:p>
        </w:tc>
        <w:tc>
          <w:tcPr>
            <w:tcW w:w="1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732" w14:textId="77777777" w:rsidR="00EB166C" w:rsidRDefault="004339A8" w:rsidP="000E7BF2">
            <w:pPr>
              <w:pStyle w:val="S9"/>
              <w:spacing w:line="240" w:lineRule="atLeast"/>
              <w:ind w:firstLine="0"/>
              <w:rPr>
                <w:sz w:val="24"/>
              </w:rPr>
            </w:pPr>
            <w:r>
              <w:rPr>
                <w:sz w:val="24"/>
              </w:rPr>
              <w:t>Земельные участки (территории) общего пользования</w:t>
            </w:r>
          </w:p>
        </w:tc>
        <w:tc>
          <w:tcPr>
            <w:tcW w:w="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733" w14:textId="77777777" w:rsidR="00EB166C" w:rsidRDefault="00EB166C" w:rsidP="000E7BF2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="004339A8">
              <w:rPr>
                <w:sz w:val="24"/>
                <w:szCs w:val="24"/>
              </w:rPr>
              <w:t>4156</w:t>
            </w: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734" w14:textId="77777777" w:rsidR="00EB166C" w:rsidRDefault="00EB166C" w:rsidP="000E7BF2">
            <w:pPr>
              <w:pStyle w:val="S9"/>
              <w:spacing w:line="240" w:lineRule="atLeast"/>
              <w:ind w:firstLine="0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Российская Федер</w:t>
            </w:r>
            <w:r>
              <w:rPr>
                <w:rFonts w:eastAsia="Calibri"/>
                <w:sz w:val="24"/>
              </w:rPr>
              <w:t>а</w:t>
            </w:r>
            <w:r>
              <w:rPr>
                <w:rFonts w:eastAsia="Calibri"/>
                <w:sz w:val="24"/>
              </w:rPr>
              <w:t>ция, Новосибирская область, город Нов</w:t>
            </w:r>
            <w:r>
              <w:rPr>
                <w:rFonts w:eastAsia="Calibri"/>
                <w:sz w:val="24"/>
              </w:rPr>
              <w:t>о</w:t>
            </w:r>
            <w:r>
              <w:rPr>
                <w:rFonts w:eastAsia="Calibri"/>
                <w:sz w:val="24"/>
              </w:rPr>
              <w:t>сибирск, ул. Блюхера, (19)</w:t>
            </w:r>
          </w:p>
        </w:tc>
      </w:tr>
      <w:tr w:rsidR="00EB166C" w14:paraId="33382739" w14:textId="77777777" w:rsidTr="000E7BF2">
        <w:trPr>
          <w:trHeight w:val="287"/>
        </w:trPr>
        <w:tc>
          <w:tcPr>
            <w:tcW w:w="281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736" w14:textId="77777777" w:rsidR="00EB166C" w:rsidRDefault="009168BC" w:rsidP="000E7BF2">
            <w:pPr>
              <w:pStyle w:val="S9"/>
              <w:spacing w:line="240" w:lineRule="atLeast"/>
              <w:ind w:firstLine="1418"/>
              <w:jc w:val="left"/>
              <w:rPr>
                <w:sz w:val="24"/>
                <w:lang w:eastAsia="en-US"/>
              </w:rPr>
            </w:pPr>
            <w:r>
              <w:rPr>
                <w:sz w:val="24"/>
              </w:rPr>
              <w:t xml:space="preserve">  </w:t>
            </w:r>
            <w:r w:rsidR="00EB166C">
              <w:rPr>
                <w:sz w:val="24"/>
              </w:rPr>
              <w:t>Итого:</w:t>
            </w:r>
          </w:p>
        </w:tc>
        <w:tc>
          <w:tcPr>
            <w:tcW w:w="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2737" w14:textId="77777777" w:rsidR="00EB166C" w:rsidRDefault="00EB166C" w:rsidP="000E7BF2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0,</w:t>
            </w:r>
            <w:r w:rsidR="004339A8">
              <w:rPr>
                <w:sz w:val="24"/>
              </w:rPr>
              <w:t>5280</w:t>
            </w: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82738" w14:textId="77777777" w:rsidR="00EB166C" w:rsidRDefault="00EB166C" w:rsidP="000E7BF2">
            <w:pPr>
              <w:pStyle w:val="S9"/>
              <w:spacing w:line="240" w:lineRule="atLeast"/>
              <w:ind w:firstLine="0"/>
              <w:rPr>
                <w:sz w:val="24"/>
                <w:lang w:eastAsia="en-US"/>
              </w:rPr>
            </w:pPr>
          </w:p>
        </w:tc>
      </w:tr>
    </w:tbl>
    <w:p w14:paraId="3338273A" w14:textId="77777777" w:rsidR="00EB166C" w:rsidRDefault="00EB166C" w:rsidP="000E7BF2">
      <w:pPr>
        <w:pStyle w:val="a9"/>
        <w:spacing w:line="240" w:lineRule="atLeast"/>
        <w:ind w:left="5670" w:firstLine="0"/>
        <w:rPr>
          <w:sz w:val="24"/>
          <w:szCs w:val="24"/>
        </w:rPr>
      </w:pPr>
    </w:p>
    <w:p w14:paraId="3338273B" w14:textId="77777777" w:rsidR="00EB166C" w:rsidRDefault="00EB166C" w:rsidP="000E7BF2">
      <w:pPr>
        <w:pStyle w:val="a9"/>
        <w:spacing w:line="240" w:lineRule="atLeast"/>
        <w:ind w:left="5670" w:firstLine="0"/>
        <w:rPr>
          <w:sz w:val="24"/>
          <w:szCs w:val="24"/>
        </w:rPr>
      </w:pPr>
    </w:p>
    <w:p w14:paraId="3338273C" w14:textId="77777777" w:rsidR="00EB166C" w:rsidRDefault="00EB166C" w:rsidP="000E7BF2">
      <w:pPr>
        <w:spacing w:line="240" w:lineRule="atLeast"/>
        <w:ind w:firstLine="0"/>
        <w:jc w:val="center"/>
      </w:pPr>
      <w:r>
        <w:rPr>
          <w:sz w:val="24"/>
          <w:szCs w:val="24"/>
        </w:rPr>
        <w:t>______________</w:t>
      </w:r>
    </w:p>
    <w:p w14:paraId="3338273D" w14:textId="77777777" w:rsidR="00602868" w:rsidRDefault="00602868" w:rsidP="000E7BF2">
      <w:pPr>
        <w:pStyle w:val="a9"/>
        <w:spacing w:line="240" w:lineRule="atLeast"/>
        <w:ind w:firstLine="0"/>
        <w:rPr>
          <w:sz w:val="24"/>
          <w:szCs w:val="24"/>
        </w:rPr>
      </w:pPr>
    </w:p>
    <w:p w14:paraId="3338273E" w14:textId="77777777" w:rsidR="00134EE0" w:rsidRDefault="00134EE0" w:rsidP="004D6BB1">
      <w:pPr>
        <w:pStyle w:val="a9"/>
        <w:ind w:firstLine="0"/>
        <w:rPr>
          <w:sz w:val="24"/>
          <w:szCs w:val="24"/>
        </w:rPr>
      </w:pPr>
    </w:p>
    <w:sectPr w:rsidR="00134EE0" w:rsidSect="000E7BF2">
      <w:pgSz w:w="11907" w:h="16840" w:code="9"/>
      <w:pgMar w:top="1134" w:right="567" w:bottom="851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382747" w14:textId="77777777" w:rsidR="00E918F0" w:rsidRDefault="00E918F0" w:rsidP="007B56B1">
      <w:r>
        <w:separator/>
      </w:r>
    </w:p>
    <w:p w14:paraId="33382748" w14:textId="77777777" w:rsidR="00E918F0" w:rsidRDefault="00E918F0"/>
  </w:endnote>
  <w:endnote w:type="continuationSeparator" w:id="0">
    <w:p w14:paraId="33382749" w14:textId="77777777" w:rsidR="00E918F0" w:rsidRDefault="00E918F0" w:rsidP="007B56B1">
      <w:r>
        <w:continuationSeparator/>
      </w:r>
    </w:p>
    <w:p w14:paraId="3338274A" w14:textId="77777777" w:rsidR="00E918F0" w:rsidRDefault="00E918F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382743" w14:textId="77777777" w:rsidR="00E918F0" w:rsidRDefault="00E918F0" w:rsidP="007B56B1">
      <w:r>
        <w:separator/>
      </w:r>
    </w:p>
    <w:p w14:paraId="33382744" w14:textId="77777777" w:rsidR="00E918F0" w:rsidRDefault="00E918F0"/>
  </w:footnote>
  <w:footnote w:type="continuationSeparator" w:id="0">
    <w:p w14:paraId="33382745" w14:textId="77777777" w:rsidR="00E918F0" w:rsidRDefault="00E918F0" w:rsidP="007B56B1">
      <w:r>
        <w:continuationSeparator/>
      </w:r>
    </w:p>
    <w:p w14:paraId="33382746" w14:textId="77777777" w:rsidR="00E918F0" w:rsidRDefault="00E918F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38274B" w14:textId="77777777" w:rsidR="00E918F0" w:rsidRDefault="00CD6490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E918F0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D7119C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14:paraId="3338274C" w14:textId="77777777" w:rsidR="00E918F0" w:rsidRDefault="00E918F0" w:rsidP="00A014E3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38274D" w14:textId="77777777" w:rsidR="00E918F0" w:rsidRPr="000E35E1" w:rsidRDefault="00CD6490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E918F0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E918F0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38274E" w14:textId="77777777" w:rsidR="00E918F0" w:rsidRPr="009413F6" w:rsidRDefault="00E918F0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2</w:t>
    </w:r>
  </w:p>
  <w:p w14:paraId="3338274F" w14:textId="77777777" w:rsidR="00E918F0" w:rsidRDefault="00E918F0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629623"/>
      <w:docPartObj>
        <w:docPartGallery w:val="Page Numbers (Top of Page)"/>
        <w:docPartUnique/>
      </w:docPartObj>
    </w:sdtPr>
    <w:sdtEndPr/>
    <w:sdtContent>
      <w:p w14:paraId="33382750" w14:textId="77777777" w:rsidR="00E918F0" w:rsidRDefault="00374214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7BF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382751" w14:textId="77777777" w:rsidR="00E918F0" w:rsidRPr="004722AC" w:rsidRDefault="00E918F0" w:rsidP="004722A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defaultTabStop w:val="720"/>
  <w:autoHyphenation/>
  <w:consecutiveHyphenLimit w:val="15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31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0DC9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3B72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E7BF2"/>
    <w:rsid w:val="000E7F70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4EE0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37E3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3EF"/>
    <w:rsid w:val="0025166E"/>
    <w:rsid w:val="00251AD2"/>
    <w:rsid w:val="00253195"/>
    <w:rsid w:val="0025494E"/>
    <w:rsid w:val="00254D40"/>
    <w:rsid w:val="00256420"/>
    <w:rsid w:val="00257331"/>
    <w:rsid w:val="002576CC"/>
    <w:rsid w:val="002578FA"/>
    <w:rsid w:val="0026036C"/>
    <w:rsid w:val="00261326"/>
    <w:rsid w:val="00263A17"/>
    <w:rsid w:val="00263B72"/>
    <w:rsid w:val="00263E64"/>
    <w:rsid w:val="00264046"/>
    <w:rsid w:val="00265464"/>
    <w:rsid w:val="00266C2E"/>
    <w:rsid w:val="00266F44"/>
    <w:rsid w:val="00267239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214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1CD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DE8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9A8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62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3B89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1085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BB1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5E2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0C6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3E26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E4D3B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2868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274EA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3F3B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6A03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89B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42D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25C8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487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799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37DD6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2AD2"/>
    <w:rsid w:val="008530F9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206F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256E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46C0"/>
    <w:rsid w:val="008B55BE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098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56EA"/>
    <w:rsid w:val="008D6C8E"/>
    <w:rsid w:val="008D78B1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68BC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198D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0E66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768C9"/>
    <w:rsid w:val="0098106E"/>
    <w:rsid w:val="009814BC"/>
    <w:rsid w:val="00981A61"/>
    <w:rsid w:val="00982631"/>
    <w:rsid w:val="00982B76"/>
    <w:rsid w:val="00982DC1"/>
    <w:rsid w:val="00982FD6"/>
    <w:rsid w:val="00983318"/>
    <w:rsid w:val="00983556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0F36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BE9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2A94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0E78"/>
    <w:rsid w:val="00B513FB"/>
    <w:rsid w:val="00B515AD"/>
    <w:rsid w:val="00B51B56"/>
    <w:rsid w:val="00B53065"/>
    <w:rsid w:val="00B53E02"/>
    <w:rsid w:val="00B55D1F"/>
    <w:rsid w:val="00B57276"/>
    <w:rsid w:val="00B575C4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2A7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3663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77BD5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275C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490"/>
    <w:rsid w:val="00CD677D"/>
    <w:rsid w:val="00CD67EC"/>
    <w:rsid w:val="00CD6C04"/>
    <w:rsid w:val="00CE06F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6BE8"/>
    <w:rsid w:val="00D179E0"/>
    <w:rsid w:val="00D17F73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A34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119C"/>
    <w:rsid w:val="00D71505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1D23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F6D"/>
    <w:rsid w:val="00DC5FC2"/>
    <w:rsid w:val="00DC605D"/>
    <w:rsid w:val="00DC65DA"/>
    <w:rsid w:val="00DC6FB7"/>
    <w:rsid w:val="00DC7541"/>
    <w:rsid w:val="00DC7845"/>
    <w:rsid w:val="00DD0749"/>
    <w:rsid w:val="00DD15D8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3429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07D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3AFB"/>
    <w:rsid w:val="00E65693"/>
    <w:rsid w:val="00E65E4B"/>
    <w:rsid w:val="00E6660E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8F0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166C"/>
    <w:rsid w:val="00EB2148"/>
    <w:rsid w:val="00EB4959"/>
    <w:rsid w:val="00EB54D3"/>
    <w:rsid w:val="00EB562B"/>
    <w:rsid w:val="00EB566E"/>
    <w:rsid w:val="00EB6933"/>
    <w:rsid w:val="00EB700E"/>
    <w:rsid w:val="00EB75EF"/>
    <w:rsid w:val="00EB7AF8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229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0CFC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CED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1E1D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5C86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1073"/>
    <o:shapelayout v:ext="edit">
      <o:idmap v:ext="edit" data="1"/>
    </o:shapelayout>
  </w:shapeDefaults>
  <w:decimalSymbol w:val=","/>
  <w:listSeparator w:val=";"/>
  <w14:docId w14:val="333826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44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0BCCFF62-0A1A-4126-A647-266593009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88</TotalTime>
  <Pages>9</Pages>
  <Words>786</Words>
  <Characters>4484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Веселкина Роза Ириковна</cp:lastModifiedBy>
  <cp:revision>29</cp:revision>
  <cp:lastPrinted>2017-07-03T04:33:00Z</cp:lastPrinted>
  <dcterms:created xsi:type="dcterms:W3CDTF">2016-12-23T08:58:00Z</dcterms:created>
  <dcterms:modified xsi:type="dcterms:W3CDTF">2017-07-11T08:58:00Z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